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30242C" w14:textId="77777777" w:rsidR="000D3707" w:rsidRPr="0076404E" w:rsidRDefault="000D3707" w:rsidP="00A80685">
      <w:pPr>
        <w:spacing w:after="0" w:line="2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76115069"/>
    </w:p>
    <w:p w14:paraId="4AD0B740" w14:textId="674B4F1F" w:rsidR="00167C3A" w:rsidRPr="0076404E" w:rsidRDefault="00576E89" w:rsidP="00A80685">
      <w:pPr>
        <w:keepNext/>
        <w:spacing w:after="0" w:line="20" w:lineRule="atLeast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04E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АКТ-РЕКЛАМАЦИЯ</w:t>
      </w:r>
    </w:p>
    <w:p w14:paraId="35AB709B" w14:textId="77777777" w:rsidR="00576E89" w:rsidRPr="0076404E" w:rsidRDefault="00576E89" w:rsidP="00A80685">
      <w:pPr>
        <w:keepNext/>
        <w:spacing w:after="0" w:line="20" w:lineRule="atLeast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0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установленном несоответствии по количеству при приемке товарно-материальных ценностей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6"/>
        <w:gridCol w:w="4824"/>
      </w:tblGrid>
      <w:tr w:rsidR="00B3206D" w:rsidRPr="00B3206D" w14:paraId="0C8AEBBF" w14:textId="77777777" w:rsidTr="00B3206D">
        <w:trPr>
          <w:trHeight w:hRule="exact" w:val="397"/>
          <w:jc w:val="center"/>
        </w:trPr>
        <w:tc>
          <w:tcPr>
            <w:tcW w:w="3996" w:type="dxa"/>
            <w:vAlign w:val="center"/>
          </w:tcPr>
          <w:p w14:paraId="747B65D5" w14:textId="77777777" w:rsidR="00B3206D" w:rsidRPr="00B3206D" w:rsidRDefault="00B3206D" w:rsidP="00A80685">
            <w:pPr>
              <w:spacing w:after="0" w:line="2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24" w:type="dxa"/>
            <w:vAlign w:val="center"/>
          </w:tcPr>
          <w:p w14:paraId="3CFE8D99" w14:textId="77777777" w:rsidR="00B3206D" w:rsidRPr="00B3206D" w:rsidRDefault="00B3206D" w:rsidP="00A80685">
            <w:pPr>
              <w:spacing w:after="0" w:line="20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DF39241" w14:textId="77777777" w:rsidR="00803E12" w:rsidRPr="0076404E" w:rsidRDefault="00803E12" w:rsidP="00A80685">
      <w:pPr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BAC3DA" w14:textId="4FD2B33D" w:rsidR="00576E89" w:rsidRPr="00436662" w:rsidRDefault="00576E89" w:rsidP="00A80685">
      <w:pPr>
        <w:numPr>
          <w:ilvl w:val="0"/>
          <w:numId w:val="5"/>
        </w:numPr>
        <w:shd w:val="clear" w:color="auto" w:fill="FFFFFF"/>
        <w:spacing w:after="0" w:line="20" w:lineRule="atLeast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6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</w:t>
      </w:r>
      <w:r w:rsidR="006A752C" w:rsidRPr="004366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Покупателя</w:t>
      </w:r>
      <w:r w:rsidRPr="004366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 город ____________________________________   </w:t>
      </w:r>
    </w:p>
    <w:p w14:paraId="488E5DDE" w14:textId="6D0BFDDC" w:rsidR="00576E89" w:rsidRPr="000D3707" w:rsidRDefault="0083063D" w:rsidP="00A80685">
      <w:pPr>
        <w:numPr>
          <w:ilvl w:val="0"/>
          <w:numId w:val="5"/>
        </w:numPr>
        <w:shd w:val="clear" w:color="auto" w:fill="FFFFFF"/>
        <w:spacing w:after="0" w:line="20" w:lineRule="atLeast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по приемке Т</w:t>
      </w:r>
      <w:r w:rsidR="0006133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овара</w:t>
      </w:r>
      <w:r w:rsidR="00576E89" w:rsidRPr="000D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доводит до Вашего сведения, что при приемке </w:t>
      </w:r>
      <w:r w:rsidR="006A752C" w:rsidRPr="000D370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576E89" w:rsidRPr="000D370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овара от ООО «Технология Света» были</w:t>
      </w:r>
      <w:r w:rsidR="006A752C" w:rsidRPr="000D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6E89" w:rsidRPr="000D370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выявлены несоответствия товарно-</w:t>
      </w:r>
      <w:r w:rsidR="00BC0A9F" w:rsidRPr="000D370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транспортным документам по</w:t>
      </w:r>
      <w:r w:rsidR="00576E89" w:rsidRPr="000D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количеству:</w:t>
      </w:r>
      <w:r w:rsidR="00361A16" w:rsidRPr="000D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6E89" w:rsidRPr="000D370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недостача</w:t>
      </w:r>
      <w:r w:rsidR="00361A16" w:rsidRPr="000D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576E89" w:rsidRPr="000D370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излишк</w:t>
      </w:r>
      <w:r w:rsidR="00361A16" w:rsidRPr="000D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и; </w:t>
      </w:r>
      <w:r w:rsidR="00576E89" w:rsidRPr="000D370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пересортица (</w:t>
      </w:r>
      <w:r w:rsidR="00576E89" w:rsidRPr="000D37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ненужное зачеркнуть</w:t>
      </w:r>
      <w:r w:rsidR="00576E89" w:rsidRPr="000D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                                                                                                                                  </w:t>
      </w:r>
    </w:p>
    <w:p w14:paraId="69D207EC" w14:textId="0EB51236" w:rsidR="00803E12" w:rsidRPr="00436662" w:rsidRDefault="00576E89" w:rsidP="00A80685">
      <w:pPr>
        <w:numPr>
          <w:ilvl w:val="0"/>
          <w:numId w:val="5"/>
        </w:numPr>
        <w:shd w:val="clear" w:color="auto" w:fill="FFFFFF"/>
        <w:spacing w:after="0" w:line="20" w:lineRule="atLeast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6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приемки </w:t>
      </w:r>
      <w:r w:rsidR="006A752C" w:rsidRPr="0043666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43666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овара и составления акта комиссией _________________Фактическое количес</w:t>
      </w:r>
      <w:r w:rsidR="0076404E" w:rsidRPr="00436662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 полученных мест ___________</w:t>
      </w:r>
    </w:p>
    <w:tbl>
      <w:tblPr>
        <w:tblpPr w:leftFromText="180" w:rightFromText="180" w:vertAnchor="text" w:horzAnchor="margin" w:tblpX="108" w:tblpY="219"/>
        <w:tblOverlap w:val="never"/>
        <w:tblW w:w="14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0"/>
        <w:gridCol w:w="654"/>
        <w:gridCol w:w="667"/>
        <w:gridCol w:w="929"/>
        <w:gridCol w:w="3373"/>
        <w:gridCol w:w="1576"/>
        <w:gridCol w:w="788"/>
        <w:gridCol w:w="1181"/>
        <w:gridCol w:w="933"/>
        <w:gridCol w:w="700"/>
        <w:gridCol w:w="982"/>
        <w:gridCol w:w="981"/>
        <w:gridCol w:w="1065"/>
      </w:tblGrid>
      <w:tr w:rsidR="00773AFB" w:rsidRPr="0076404E" w14:paraId="2481FF5B" w14:textId="77777777" w:rsidTr="00773AFB">
        <w:trPr>
          <w:cantSplit/>
          <w:trHeight w:hRule="exact" w:val="1519"/>
        </w:trPr>
        <w:tc>
          <w:tcPr>
            <w:tcW w:w="410" w:type="dxa"/>
            <w:vMerge w:val="restart"/>
            <w:textDirection w:val="btLr"/>
            <w:vAlign w:val="center"/>
          </w:tcPr>
          <w:p w14:paraId="0F9A0035" w14:textId="77777777" w:rsidR="00773AFB" w:rsidRPr="0076404E" w:rsidRDefault="00773AFB" w:rsidP="00A80685">
            <w:pPr>
              <w:spacing w:after="0" w:line="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54" w:type="dxa"/>
            <w:vMerge w:val="restart"/>
            <w:textDirection w:val="btLr"/>
            <w:vAlign w:val="center"/>
          </w:tcPr>
          <w:p w14:paraId="2206B969" w14:textId="77777777" w:rsidR="00773AFB" w:rsidRPr="0076404E" w:rsidRDefault="00773AFB" w:rsidP="00A80685">
            <w:pPr>
              <w:spacing w:after="0" w:line="2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накладной</w:t>
            </w:r>
          </w:p>
        </w:tc>
        <w:tc>
          <w:tcPr>
            <w:tcW w:w="667" w:type="dxa"/>
            <w:vMerge w:val="restart"/>
            <w:textDirection w:val="btLr"/>
            <w:vAlign w:val="center"/>
          </w:tcPr>
          <w:p w14:paraId="7703C7E9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14:paraId="67191C85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отгрузки</w:t>
            </w:r>
          </w:p>
        </w:tc>
        <w:tc>
          <w:tcPr>
            <w:tcW w:w="8780" w:type="dxa"/>
            <w:gridSpan w:val="6"/>
            <w:vAlign w:val="center"/>
          </w:tcPr>
          <w:p w14:paraId="4968034A" w14:textId="77777777" w:rsidR="00773AFB" w:rsidRPr="0076404E" w:rsidRDefault="00773AFB" w:rsidP="00A80685">
            <w:pPr>
              <w:keepNext/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 по накладной</w:t>
            </w:r>
          </w:p>
        </w:tc>
        <w:tc>
          <w:tcPr>
            <w:tcW w:w="1682" w:type="dxa"/>
            <w:gridSpan w:val="2"/>
            <w:vAlign w:val="center"/>
          </w:tcPr>
          <w:p w14:paraId="36531A15" w14:textId="02F4181E" w:rsidR="00773AFB" w:rsidRPr="0076404E" w:rsidRDefault="001A0121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 фактически</w:t>
            </w:r>
          </w:p>
          <w:p w14:paraId="2D1C5632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6" w:type="dxa"/>
            <w:gridSpan w:val="2"/>
            <w:vAlign w:val="center"/>
          </w:tcPr>
          <w:p w14:paraId="33238957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 недостача, излишки</w:t>
            </w:r>
          </w:p>
          <w:p w14:paraId="7558ABE3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пересортица</w:t>
            </w:r>
          </w:p>
          <w:p w14:paraId="65C72923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(ненужное зачеркнуть)</w:t>
            </w:r>
          </w:p>
        </w:tc>
      </w:tr>
      <w:tr w:rsidR="00773AFB" w:rsidRPr="0076404E" w14:paraId="20DCAB1B" w14:textId="77777777" w:rsidTr="00782493">
        <w:trPr>
          <w:cantSplit/>
          <w:trHeight w:hRule="exact" w:val="905"/>
        </w:trPr>
        <w:tc>
          <w:tcPr>
            <w:tcW w:w="410" w:type="dxa"/>
            <w:vMerge/>
            <w:vAlign w:val="center"/>
          </w:tcPr>
          <w:p w14:paraId="2A2DFF28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vMerge/>
            <w:vAlign w:val="center"/>
          </w:tcPr>
          <w:p w14:paraId="41A264BE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vMerge/>
            <w:vAlign w:val="center"/>
          </w:tcPr>
          <w:p w14:paraId="0DFFA43E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vAlign w:val="center"/>
          </w:tcPr>
          <w:p w14:paraId="234CA27C" w14:textId="1681266B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</w:t>
            </w:r>
          </w:p>
          <w:p w14:paraId="4E023F38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ТТН</w:t>
            </w:r>
          </w:p>
        </w:tc>
        <w:tc>
          <w:tcPr>
            <w:tcW w:w="3373" w:type="dxa"/>
            <w:vAlign w:val="center"/>
          </w:tcPr>
          <w:p w14:paraId="47402ED2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товара</w:t>
            </w:r>
          </w:p>
        </w:tc>
        <w:tc>
          <w:tcPr>
            <w:tcW w:w="1576" w:type="dxa"/>
            <w:vAlign w:val="center"/>
          </w:tcPr>
          <w:p w14:paraId="04510236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</w:t>
            </w:r>
          </w:p>
        </w:tc>
        <w:tc>
          <w:tcPr>
            <w:tcW w:w="788" w:type="dxa"/>
            <w:vAlign w:val="center"/>
          </w:tcPr>
          <w:p w14:paraId="32CE95E1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589E6C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181" w:type="dxa"/>
            <w:vAlign w:val="center"/>
          </w:tcPr>
          <w:p w14:paraId="74C26C39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за       един.</w:t>
            </w:r>
          </w:p>
        </w:tc>
        <w:tc>
          <w:tcPr>
            <w:tcW w:w="933" w:type="dxa"/>
            <w:vAlign w:val="center"/>
          </w:tcPr>
          <w:p w14:paraId="61BEC27D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700" w:type="dxa"/>
            <w:vAlign w:val="center"/>
          </w:tcPr>
          <w:p w14:paraId="6E3811F2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982" w:type="dxa"/>
            <w:vAlign w:val="center"/>
          </w:tcPr>
          <w:p w14:paraId="78155743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981" w:type="dxa"/>
            <w:vAlign w:val="center"/>
          </w:tcPr>
          <w:p w14:paraId="65C1AA30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065" w:type="dxa"/>
            <w:vAlign w:val="center"/>
          </w:tcPr>
          <w:p w14:paraId="51AACF39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773AFB" w:rsidRPr="0076404E" w14:paraId="1E8AE689" w14:textId="77777777" w:rsidTr="001A0121">
        <w:trPr>
          <w:trHeight w:val="258"/>
        </w:trPr>
        <w:tc>
          <w:tcPr>
            <w:tcW w:w="410" w:type="dxa"/>
            <w:vAlign w:val="center"/>
          </w:tcPr>
          <w:p w14:paraId="4C9CE5C7" w14:textId="77777777" w:rsidR="00773AFB" w:rsidRPr="0076404E" w:rsidRDefault="00773AFB" w:rsidP="00A80685">
            <w:pPr>
              <w:numPr>
                <w:ilvl w:val="0"/>
                <w:numId w:val="4"/>
              </w:numPr>
              <w:spacing w:after="0" w:line="20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vAlign w:val="center"/>
          </w:tcPr>
          <w:p w14:paraId="3A27DB42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vAlign w:val="center"/>
          </w:tcPr>
          <w:p w14:paraId="26135642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vAlign w:val="center"/>
          </w:tcPr>
          <w:p w14:paraId="4EE0EF4D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3" w:type="dxa"/>
            <w:vAlign w:val="center"/>
          </w:tcPr>
          <w:p w14:paraId="26494832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vAlign w:val="center"/>
          </w:tcPr>
          <w:p w14:paraId="64637D3B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vAlign w:val="center"/>
          </w:tcPr>
          <w:p w14:paraId="57C81CD2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vAlign w:val="center"/>
          </w:tcPr>
          <w:p w14:paraId="33067CB5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3" w:type="dxa"/>
            <w:vAlign w:val="center"/>
          </w:tcPr>
          <w:p w14:paraId="1AEAEC1F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Align w:val="center"/>
          </w:tcPr>
          <w:p w14:paraId="417115DD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2" w:type="dxa"/>
            <w:vAlign w:val="center"/>
          </w:tcPr>
          <w:p w14:paraId="2A608665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1" w:type="dxa"/>
            <w:vAlign w:val="center"/>
          </w:tcPr>
          <w:p w14:paraId="541092A1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vAlign w:val="center"/>
          </w:tcPr>
          <w:p w14:paraId="1AD5FE56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3AFB" w:rsidRPr="0076404E" w14:paraId="132081D4" w14:textId="77777777" w:rsidTr="001A0121">
        <w:trPr>
          <w:trHeight w:val="168"/>
        </w:trPr>
        <w:tc>
          <w:tcPr>
            <w:tcW w:w="410" w:type="dxa"/>
            <w:vAlign w:val="center"/>
          </w:tcPr>
          <w:p w14:paraId="51BADF93" w14:textId="77777777" w:rsidR="00773AFB" w:rsidRPr="0076404E" w:rsidRDefault="00773AFB" w:rsidP="00A80685">
            <w:pPr>
              <w:numPr>
                <w:ilvl w:val="0"/>
                <w:numId w:val="4"/>
              </w:numPr>
              <w:spacing w:after="0" w:line="20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vAlign w:val="center"/>
          </w:tcPr>
          <w:p w14:paraId="091FE106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vAlign w:val="center"/>
          </w:tcPr>
          <w:p w14:paraId="270855C2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vAlign w:val="center"/>
          </w:tcPr>
          <w:p w14:paraId="05CEBE42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3" w:type="dxa"/>
            <w:vAlign w:val="center"/>
          </w:tcPr>
          <w:p w14:paraId="6765A817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vAlign w:val="center"/>
          </w:tcPr>
          <w:p w14:paraId="41EE6A73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vAlign w:val="center"/>
          </w:tcPr>
          <w:p w14:paraId="72768D6C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vAlign w:val="center"/>
          </w:tcPr>
          <w:p w14:paraId="491C6BA9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3" w:type="dxa"/>
            <w:vAlign w:val="center"/>
          </w:tcPr>
          <w:p w14:paraId="625AFCCC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Align w:val="center"/>
          </w:tcPr>
          <w:p w14:paraId="57A1061C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2" w:type="dxa"/>
            <w:vAlign w:val="center"/>
          </w:tcPr>
          <w:p w14:paraId="57743E81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1" w:type="dxa"/>
            <w:vAlign w:val="center"/>
          </w:tcPr>
          <w:p w14:paraId="218ECF01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vAlign w:val="center"/>
          </w:tcPr>
          <w:p w14:paraId="7EA821AA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3AFB" w:rsidRPr="0076404E" w14:paraId="1B99BB9B" w14:textId="77777777" w:rsidTr="001A0121">
        <w:trPr>
          <w:trHeight w:val="228"/>
        </w:trPr>
        <w:tc>
          <w:tcPr>
            <w:tcW w:w="410" w:type="dxa"/>
            <w:vAlign w:val="center"/>
          </w:tcPr>
          <w:p w14:paraId="61215A49" w14:textId="77777777" w:rsidR="00773AFB" w:rsidRPr="0076404E" w:rsidRDefault="00773AFB" w:rsidP="00A80685">
            <w:pPr>
              <w:numPr>
                <w:ilvl w:val="0"/>
                <w:numId w:val="4"/>
              </w:numPr>
              <w:spacing w:after="0" w:line="20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vAlign w:val="center"/>
          </w:tcPr>
          <w:p w14:paraId="57918C2B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vAlign w:val="center"/>
          </w:tcPr>
          <w:p w14:paraId="05BB2BCF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vAlign w:val="center"/>
          </w:tcPr>
          <w:p w14:paraId="788C6409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3" w:type="dxa"/>
            <w:vAlign w:val="center"/>
          </w:tcPr>
          <w:p w14:paraId="3CE6A42E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vAlign w:val="center"/>
          </w:tcPr>
          <w:p w14:paraId="77355CBD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vAlign w:val="center"/>
          </w:tcPr>
          <w:p w14:paraId="5533AB4E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vAlign w:val="center"/>
          </w:tcPr>
          <w:p w14:paraId="3A3FB7B6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3" w:type="dxa"/>
            <w:vAlign w:val="center"/>
          </w:tcPr>
          <w:p w14:paraId="39779BEE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Align w:val="center"/>
          </w:tcPr>
          <w:p w14:paraId="3CA5D8FF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2" w:type="dxa"/>
            <w:vAlign w:val="center"/>
          </w:tcPr>
          <w:p w14:paraId="418278D1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1" w:type="dxa"/>
            <w:vAlign w:val="center"/>
          </w:tcPr>
          <w:p w14:paraId="4561BD05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vAlign w:val="center"/>
          </w:tcPr>
          <w:p w14:paraId="519D5383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3AFB" w:rsidRPr="0076404E" w14:paraId="7DF3ACB4" w14:textId="77777777" w:rsidTr="001A0121">
        <w:trPr>
          <w:trHeight w:val="164"/>
        </w:trPr>
        <w:tc>
          <w:tcPr>
            <w:tcW w:w="410" w:type="dxa"/>
            <w:vAlign w:val="center"/>
          </w:tcPr>
          <w:p w14:paraId="73BEFC2D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654" w:type="dxa"/>
            <w:vAlign w:val="center"/>
          </w:tcPr>
          <w:p w14:paraId="00DD4682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vAlign w:val="center"/>
          </w:tcPr>
          <w:p w14:paraId="43E69BF4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vAlign w:val="center"/>
          </w:tcPr>
          <w:p w14:paraId="00F9B85C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3" w:type="dxa"/>
            <w:vAlign w:val="center"/>
          </w:tcPr>
          <w:p w14:paraId="072262C3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vAlign w:val="center"/>
          </w:tcPr>
          <w:p w14:paraId="4D33954D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vAlign w:val="center"/>
          </w:tcPr>
          <w:p w14:paraId="4EF394BC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vAlign w:val="center"/>
          </w:tcPr>
          <w:p w14:paraId="719DC5CA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3" w:type="dxa"/>
            <w:vAlign w:val="center"/>
          </w:tcPr>
          <w:p w14:paraId="4CB9B9E3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Align w:val="center"/>
          </w:tcPr>
          <w:p w14:paraId="0C1D1BB3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2" w:type="dxa"/>
            <w:vAlign w:val="center"/>
          </w:tcPr>
          <w:p w14:paraId="53BC5A86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1" w:type="dxa"/>
            <w:vAlign w:val="center"/>
          </w:tcPr>
          <w:p w14:paraId="7BE99EDE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vAlign w:val="center"/>
          </w:tcPr>
          <w:p w14:paraId="4C80A2D5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3AFB" w:rsidRPr="0076404E" w14:paraId="3B74A4B6" w14:textId="77777777" w:rsidTr="001A0121">
        <w:trPr>
          <w:trHeight w:val="129"/>
        </w:trPr>
        <w:tc>
          <w:tcPr>
            <w:tcW w:w="410" w:type="dxa"/>
            <w:vAlign w:val="center"/>
          </w:tcPr>
          <w:p w14:paraId="083561BE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654" w:type="dxa"/>
            <w:vAlign w:val="center"/>
          </w:tcPr>
          <w:p w14:paraId="02F35C2A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vAlign w:val="center"/>
          </w:tcPr>
          <w:p w14:paraId="4D237C31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  <w:vAlign w:val="center"/>
          </w:tcPr>
          <w:p w14:paraId="656041D6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3" w:type="dxa"/>
            <w:vAlign w:val="center"/>
          </w:tcPr>
          <w:p w14:paraId="38CA9E03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vAlign w:val="center"/>
          </w:tcPr>
          <w:p w14:paraId="501CA8D0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8" w:type="dxa"/>
            <w:vAlign w:val="center"/>
          </w:tcPr>
          <w:p w14:paraId="76851797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vAlign w:val="center"/>
          </w:tcPr>
          <w:p w14:paraId="6AE6E880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3" w:type="dxa"/>
            <w:vAlign w:val="center"/>
          </w:tcPr>
          <w:p w14:paraId="37725EE0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Align w:val="center"/>
          </w:tcPr>
          <w:p w14:paraId="39AE9244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2" w:type="dxa"/>
            <w:vAlign w:val="center"/>
          </w:tcPr>
          <w:p w14:paraId="792DFAD7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1" w:type="dxa"/>
            <w:vAlign w:val="center"/>
          </w:tcPr>
          <w:p w14:paraId="73FCF686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vAlign w:val="center"/>
          </w:tcPr>
          <w:p w14:paraId="4A8A6C96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3AFB" w:rsidRPr="0076404E" w14:paraId="48952B75" w14:textId="77777777" w:rsidTr="00AC42DD">
        <w:trPr>
          <w:gridBefore w:val="11"/>
          <w:wBefore w:w="12193" w:type="dxa"/>
          <w:trHeight w:val="678"/>
        </w:trPr>
        <w:tc>
          <w:tcPr>
            <w:tcW w:w="981" w:type="dxa"/>
            <w:vAlign w:val="center"/>
          </w:tcPr>
          <w:p w14:paraId="04DFBB61" w14:textId="3D4A726D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</w:t>
            </w:r>
          </w:p>
          <w:p w14:paraId="162422E0" w14:textId="377373F6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1065" w:type="dxa"/>
            <w:vAlign w:val="center"/>
          </w:tcPr>
          <w:p w14:paraId="035AAC6B" w14:textId="77777777" w:rsidR="00773AFB" w:rsidRPr="0076404E" w:rsidRDefault="00773AFB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986D3BC" w14:textId="356A1711" w:rsidR="00803E12" w:rsidRPr="0076404E" w:rsidRDefault="00803E12" w:rsidP="00A80685">
      <w:pPr>
        <w:spacing w:after="0" w:line="2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78FE95" w14:textId="4998B808" w:rsidR="00B022CF" w:rsidRPr="009943FC" w:rsidRDefault="00B022CF" w:rsidP="00B022CF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9943FC">
        <w:rPr>
          <w:rFonts w:ascii="Times New Roman" w:hAnsi="Times New Roman"/>
          <w:sz w:val="24"/>
          <w:szCs w:val="24"/>
        </w:rPr>
        <w:t xml:space="preserve">Пожелания </w:t>
      </w:r>
      <w:r w:rsidR="005D7DFC">
        <w:rPr>
          <w:rFonts w:ascii="Times New Roman" w:hAnsi="Times New Roman"/>
          <w:sz w:val="24"/>
          <w:szCs w:val="24"/>
        </w:rPr>
        <w:t>Покупателя</w:t>
      </w:r>
      <w:r w:rsidRPr="009943FC">
        <w:rPr>
          <w:rFonts w:ascii="Times New Roman" w:hAnsi="Times New Roman"/>
          <w:sz w:val="24"/>
          <w:szCs w:val="24"/>
        </w:rPr>
        <w:t xml:space="preserve"> по исправле</w:t>
      </w:r>
      <w:r>
        <w:rPr>
          <w:rFonts w:ascii="Times New Roman" w:hAnsi="Times New Roman"/>
          <w:sz w:val="24"/>
          <w:szCs w:val="24"/>
        </w:rPr>
        <w:t xml:space="preserve">нию ошибки: </w:t>
      </w:r>
      <w:r>
        <w:rPr>
          <w:rFonts w:ascii="Times New Roman" w:hAnsi="Times New Roman"/>
          <w:b/>
          <w:sz w:val="24"/>
          <w:szCs w:val="24"/>
        </w:rPr>
        <w:t xml:space="preserve">Довоз /Возврат излишков </w:t>
      </w:r>
      <w:r w:rsidRPr="00CF16C1">
        <w:rPr>
          <w:rFonts w:ascii="Times New Roman" w:hAnsi="Times New Roman"/>
          <w:b/>
        </w:rPr>
        <w:t>(</w:t>
      </w:r>
      <w:r w:rsidR="005D7DFC">
        <w:rPr>
          <w:rFonts w:ascii="Times New Roman" w:hAnsi="Times New Roman"/>
          <w:i/>
        </w:rPr>
        <w:t>ненужное зачеркнуть</w:t>
      </w:r>
      <w:r w:rsidRPr="00CF16C1">
        <w:rPr>
          <w:rFonts w:ascii="Times New Roman" w:hAnsi="Times New Roman"/>
          <w:b/>
        </w:rPr>
        <w:t>)</w:t>
      </w:r>
      <w:r>
        <w:rPr>
          <w:rFonts w:ascii="Times New Roman" w:hAnsi="Times New Roman"/>
          <w:b/>
        </w:rPr>
        <w:t>.</w:t>
      </w:r>
    </w:p>
    <w:p w14:paraId="19E8DB1E" w14:textId="3F050FBA" w:rsidR="00576E89" w:rsidRPr="0076404E" w:rsidRDefault="00576E89" w:rsidP="00A80685">
      <w:pPr>
        <w:spacing w:after="0" w:line="2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B660AF" w14:textId="77777777" w:rsidR="001C7059" w:rsidRPr="00973ED0" w:rsidRDefault="001C7059" w:rsidP="00A80685">
      <w:pPr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28DB77" w14:textId="77777777" w:rsidR="00973ED0" w:rsidRPr="00973ED0" w:rsidRDefault="00973ED0" w:rsidP="00A80685">
      <w:pPr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7858F9" w14:textId="77777777" w:rsidR="00973ED0" w:rsidRPr="00973ED0" w:rsidRDefault="00973ED0" w:rsidP="00A80685">
      <w:pPr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GoBack"/>
      <w:bookmarkEnd w:id="1"/>
    </w:p>
    <w:tbl>
      <w:tblPr>
        <w:tblpPr w:leftFromText="180" w:rightFromText="180" w:vertAnchor="text" w:horzAnchor="margin" w:tblpX="108" w:tblpY="448"/>
        <w:tblW w:w="14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29"/>
        <w:gridCol w:w="3707"/>
        <w:gridCol w:w="3849"/>
        <w:gridCol w:w="3849"/>
      </w:tblGrid>
      <w:tr w:rsidR="00435AC9" w:rsidRPr="0076404E" w14:paraId="2ACA99E4" w14:textId="77777777" w:rsidTr="001C7059">
        <w:trPr>
          <w:trHeight w:val="686"/>
        </w:trPr>
        <w:tc>
          <w:tcPr>
            <w:tcW w:w="2829" w:type="dxa"/>
            <w:vAlign w:val="center"/>
          </w:tcPr>
          <w:p w14:paraId="23E565D3" w14:textId="19E3D02F" w:rsidR="00435AC9" w:rsidRPr="0076404E" w:rsidRDefault="006F49C5" w:rsidP="00A80685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Комиссия по приемке Т</w:t>
            </w:r>
            <w:r w:rsidR="00435AC9"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овара:</w:t>
            </w:r>
          </w:p>
        </w:tc>
        <w:tc>
          <w:tcPr>
            <w:tcW w:w="3707" w:type="dxa"/>
            <w:vAlign w:val="center"/>
          </w:tcPr>
          <w:p w14:paraId="32801436" w14:textId="77777777" w:rsidR="00435AC9" w:rsidRPr="0076404E" w:rsidRDefault="00435AC9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</w:t>
            </w:r>
          </w:p>
          <w:p w14:paraId="76943D2C" w14:textId="77777777" w:rsidR="00435AC9" w:rsidRPr="0076404E" w:rsidRDefault="00435AC9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849" w:type="dxa"/>
            <w:vAlign w:val="center"/>
          </w:tcPr>
          <w:p w14:paraId="2FFBADDB" w14:textId="3AAA30D8" w:rsidR="00435AC9" w:rsidRPr="0076404E" w:rsidRDefault="00773AFB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</w:t>
            </w:r>
          </w:p>
          <w:p w14:paraId="6549818C" w14:textId="77777777" w:rsidR="00435AC9" w:rsidRPr="0076404E" w:rsidRDefault="00435AC9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3849" w:type="dxa"/>
            <w:vAlign w:val="center"/>
          </w:tcPr>
          <w:p w14:paraId="4FFBD3A4" w14:textId="2E209DD2" w:rsidR="00435AC9" w:rsidRPr="0076404E" w:rsidRDefault="00435AC9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</w:t>
            </w:r>
          </w:p>
          <w:p w14:paraId="0AF3171E" w14:textId="77777777" w:rsidR="00435AC9" w:rsidRPr="0076404E" w:rsidRDefault="00435AC9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</w:tr>
      <w:tr w:rsidR="00435AC9" w:rsidRPr="0076404E" w14:paraId="69B09609" w14:textId="77777777" w:rsidTr="001C7059">
        <w:trPr>
          <w:trHeight w:val="686"/>
        </w:trPr>
        <w:tc>
          <w:tcPr>
            <w:tcW w:w="2829" w:type="dxa"/>
          </w:tcPr>
          <w:p w14:paraId="397E77F3" w14:textId="77777777" w:rsidR="00435AC9" w:rsidRPr="0076404E" w:rsidRDefault="00435AC9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7" w:type="dxa"/>
            <w:vAlign w:val="center"/>
          </w:tcPr>
          <w:p w14:paraId="43CC80FD" w14:textId="77777777" w:rsidR="00435AC9" w:rsidRPr="0076404E" w:rsidRDefault="00435AC9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</w:t>
            </w:r>
          </w:p>
          <w:p w14:paraId="177D5057" w14:textId="77777777" w:rsidR="00435AC9" w:rsidRPr="0076404E" w:rsidRDefault="00435AC9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849" w:type="dxa"/>
            <w:vAlign w:val="center"/>
          </w:tcPr>
          <w:p w14:paraId="3D7FD8B2" w14:textId="4F49E436" w:rsidR="00435AC9" w:rsidRPr="0076404E" w:rsidRDefault="00435AC9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</w:t>
            </w:r>
            <w:r w:rsidR="0077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</w:t>
            </w:r>
          </w:p>
          <w:p w14:paraId="6CA8FC41" w14:textId="77777777" w:rsidR="00435AC9" w:rsidRPr="0076404E" w:rsidRDefault="00435AC9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3849" w:type="dxa"/>
            <w:vAlign w:val="center"/>
          </w:tcPr>
          <w:p w14:paraId="29E2306B" w14:textId="3453427A" w:rsidR="00435AC9" w:rsidRPr="0076404E" w:rsidRDefault="00435AC9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</w:t>
            </w:r>
          </w:p>
          <w:p w14:paraId="65683470" w14:textId="77777777" w:rsidR="00435AC9" w:rsidRPr="0076404E" w:rsidRDefault="00435AC9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</w:tr>
      <w:tr w:rsidR="00435AC9" w:rsidRPr="0076404E" w14:paraId="289E177B" w14:textId="77777777" w:rsidTr="001C7059">
        <w:trPr>
          <w:trHeight w:val="686"/>
        </w:trPr>
        <w:tc>
          <w:tcPr>
            <w:tcW w:w="2829" w:type="dxa"/>
          </w:tcPr>
          <w:p w14:paraId="3678BFF2" w14:textId="77777777" w:rsidR="00435AC9" w:rsidRPr="0076404E" w:rsidRDefault="00435AC9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7" w:type="dxa"/>
            <w:vAlign w:val="center"/>
          </w:tcPr>
          <w:p w14:paraId="5168773D" w14:textId="77777777" w:rsidR="00435AC9" w:rsidRPr="0076404E" w:rsidRDefault="00435AC9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</w:t>
            </w:r>
          </w:p>
          <w:p w14:paraId="2FB32E36" w14:textId="77777777" w:rsidR="00435AC9" w:rsidRPr="0076404E" w:rsidRDefault="00435AC9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849" w:type="dxa"/>
            <w:vAlign w:val="center"/>
          </w:tcPr>
          <w:p w14:paraId="0800994C" w14:textId="5FAF60C1" w:rsidR="00435AC9" w:rsidRPr="0076404E" w:rsidRDefault="00435AC9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</w:t>
            </w:r>
          </w:p>
          <w:p w14:paraId="1A05BD9F" w14:textId="77777777" w:rsidR="00435AC9" w:rsidRPr="0076404E" w:rsidRDefault="00435AC9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3849" w:type="dxa"/>
            <w:vAlign w:val="center"/>
          </w:tcPr>
          <w:p w14:paraId="69483B66" w14:textId="792A1D35" w:rsidR="00435AC9" w:rsidRPr="0076404E" w:rsidRDefault="00435AC9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</w:t>
            </w:r>
          </w:p>
          <w:p w14:paraId="131BB291" w14:textId="77777777" w:rsidR="00435AC9" w:rsidRPr="0076404E" w:rsidRDefault="00435AC9" w:rsidP="00A80685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</w:tr>
    </w:tbl>
    <w:p w14:paraId="432011C8" w14:textId="6146BDCF" w:rsidR="00576E89" w:rsidRPr="00CA78BF" w:rsidRDefault="007E10E1" w:rsidP="00A80685">
      <w:pPr>
        <w:pStyle w:val="a4"/>
        <w:numPr>
          <w:ilvl w:val="0"/>
          <w:numId w:val="4"/>
        </w:numPr>
        <w:spacing w:after="0" w:line="20" w:lineRule="atLeast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8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комиссии по приемке</w:t>
      </w:r>
    </w:p>
    <w:p w14:paraId="07CC4D85" w14:textId="77777777" w:rsidR="00803E12" w:rsidRPr="0076404E" w:rsidRDefault="00803E12" w:rsidP="00A80685">
      <w:pPr>
        <w:spacing w:after="0" w:line="2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C6922D" w14:textId="4D073160" w:rsidR="00803E12" w:rsidRPr="00A80685" w:rsidRDefault="007E10E1" w:rsidP="00A80685">
      <w:pPr>
        <w:pStyle w:val="a4"/>
        <w:numPr>
          <w:ilvl w:val="0"/>
          <w:numId w:val="4"/>
        </w:numPr>
        <w:spacing w:after="0" w:line="20" w:lineRule="atLeast"/>
        <w:ind w:left="0" w:firstLine="709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A8068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Юридические адреса и банковские реквизиты сторон</w:t>
      </w:r>
    </w:p>
    <w:p w14:paraId="645B33EC" w14:textId="77777777" w:rsidR="001C7059" w:rsidRPr="007E10E1" w:rsidRDefault="001C7059" w:rsidP="00A80685">
      <w:pPr>
        <w:pStyle w:val="a4"/>
        <w:spacing w:after="0" w:line="20" w:lineRule="atLeast"/>
        <w:ind w:left="709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tbl>
      <w:tblPr>
        <w:tblStyle w:val="a5"/>
        <w:tblW w:w="956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4780"/>
      </w:tblGrid>
      <w:tr w:rsidR="00597240" w:rsidRPr="001C7059" w14:paraId="484FDDE3" w14:textId="77777777" w:rsidTr="00F47764">
        <w:trPr>
          <w:trHeight w:val="3264"/>
        </w:trPr>
        <w:tc>
          <w:tcPr>
            <w:tcW w:w="4780" w:type="dxa"/>
          </w:tcPr>
          <w:p w14:paraId="50F393E8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Поставщик</w:t>
            </w: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: ООО «Технология Света»</w:t>
            </w:r>
          </w:p>
          <w:p w14:paraId="2B7DFC21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Юр.адрес</w:t>
            </w:r>
            <w:proofErr w:type="spellEnd"/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115035 г. Москва, ул. Пятницкая, д.13, стр.1, пом.1, ком.1</w:t>
            </w:r>
          </w:p>
          <w:p w14:paraId="1B3E5775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Почт.адрес</w:t>
            </w:r>
            <w:proofErr w:type="spellEnd"/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: 125252, г. Москва, ул. Зорге 22А</w:t>
            </w:r>
          </w:p>
          <w:p w14:paraId="41ADD256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ИНН/КПП: </w:t>
            </w: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9705117861/770501001</w:t>
            </w:r>
          </w:p>
          <w:p w14:paraId="446AF4E0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Расч</w:t>
            </w:r>
            <w:proofErr w:type="spellEnd"/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счет: </w:t>
            </w: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40702810402570003059</w:t>
            </w:r>
          </w:p>
          <w:p w14:paraId="564101BA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Банк: </w:t>
            </w: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АО «АЛЬФА-БАНК»</w:t>
            </w:r>
          </w:p>
          <w:p w14:paraId="16EC19EF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Корр.счет</w:t>
            </w:r>
            <w:proofErr w:type="spellEnd"/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30101810200000000593</w:t>
            </w:r>
          </w:p>
          <w:p w14:paraId="7AABA5BC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БИК: </w:t>
            </w: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044525593</w:t>
            </w:r>
          </w:p>
          <w:p w14:paraId="26021B2E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Телефон: </w:t>
            </w: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+7 (499) 641 17 67</w:t>
            </w:r>
          </w:p>
          <w:p w14:paraId="39D96D2F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80" w:type="dxa"/>
          </w:tcPr>
          <w:p w14:paraId="653E63C3" w14:textId="06C85F19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Покупатель: </w:t>
            </w: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[ООО/АО «[●]»/Индивидуальный предприниматель [●]</w:t>
            </w:r>
          </w:p>
          <w:p w14:paraId="258618D1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Юр.адрес</w:t>
            </w:r>
            <w:proofErr w:type="spellEnd"/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2472CFC3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Почт.адрес</w:t>
            </w:r>
            <w:proofErr w:type="spellEnd"/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 </w:t>
            </w:r>
          </w:p>
          <w:p w14:paraId="63992A67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ИНН/КПП: </w:t>
            </w:r>
          </w:p>
          <w:p w14:paraId="05FCA4F6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Расч.счет</w:t>
            </w:r>
            <w:proofErr w:type="spellEnd"/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4851284A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Банк</w:t>
            </w: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6C837E30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Корр.счет</w:t>
            </w:r>
            <w:proofErr w:type="spellEnd"/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0B8CF971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БИК: </w:t>
            </w:r>
          </w:p>
          <w:p w14:paraId="3A4A1D39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Телефон: </w:t>
            </w:r>
          </w:p>
        </w:tc>
      </w:tr>
      <w:tr w:rsidR="00597240" w:rsidRPr="001C7059" w14:paraId="5D00BF59" w14:textId="77777777" w:rsidTr="00597240">
        <w:trPr>
          <w:trHeight w:val="809"/>
        </w:trPr>
        <w:tc>
          <w:tcPr>
            <w:tcW w:w="4780" w:type="dxa"/>
          </w:tcPr>
          <w:p w14:paraId="3B002090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Генеральный директор</w:t>
            </w: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 xml:space="preserve">                                               </w:t>
            </w:r>
          </w:p>
          <w:p w14:paraId="0EEDF8A7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ООО «Технология Света»</w:t>
            </w: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14:paraId="5A68C4F4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80" w:type="dxa"/>
          </w:tcPr>
          <w:p w14:paraId="0058BDE1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Генеральный директор</w:t>
            </w:r>
          </w:p>
          <w:p w14:paraId="6779102A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[ООО/АО «  »] /[ИП [●]]</w:t>
            </w:r>
          </w:p>
          <w:p w14:paraId="2A6E1AA4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7240" w:rsidRPr="001C7059" w14:paraId="12DE39FE" w14:textId="77777777" w:rsidTr="00597240">
        <w:trPr>
          <w:trHeight w:val="809"/>
        </w:trPr>
        <w:tc>
          <w:tcPr>
            <w:tcW w:w="4780" w:type="dxa"/>
          </w:tcPr>
          <w:p w14:paraId="00B994E6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A91EDAE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________________/</w:t>
            </w:r>
            <w:proofErr w:type="spellStart"/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Чистопрудов</w:t>
            </w:r>
            <w:proofErr w:type="spellEnd"/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М.А./</w:t>
            </w:r>
          </w:p>
          <w:p w14:paraId="7B5819E7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М.П. </w:t>
            </w:r>
          </w:p>
        </w:tc>
        <w:tc>
          <w:tcPr>
            <w:tcW w:w="4780" w:type="dxa"/>
          </w:tcPr>
          <w:p w14:paraId="7DE6BB95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7B74F53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  <w:r w:rsidRPr="001C705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_</w:t>
            </w:r>
            <w:r w:rsidRPr="001C70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 ___________________./</w:t>
            </w:r>
          </w:p>
          <w:p w14:paraId="6E6AD0EE" w14:textId="77777777" w:rsidR="00597240" w:rsidRPr="001C7059" w:rsidRDefault="00597240" w:rsidP="00A80685">
            <w:pPr>
              <w:suppressAutoHyphens/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705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М.П. </w:t>
            </w:r>
          </w:p>
        </w:tc>
      </w:tr>
    </w:tbl>
    <w:p w14:paraId="58E44CA4" w14:textId="4FF5073D" w:rsidR="008D09D5" w:rsidRDefault="008D09D5" w:rsidP="00A80685">
      <w:pPr>
        <w:tabs>
          <w:tab w:val="left" w:pos="540"/>
        </w:tabs>
        <w:suppressAutoHyphens/>
        <w:spacing w:after="0" w:line="20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p w14:paraId="488CAF29" w14:textId="77777777" w:rsidR="00597240" w:rsidRDefault="00597240" w:rsidP="00A80685">
      <w:pPr>
        <w:tabs>
          <w:tab w:val="left" w:pos="540"/>
        </w:tabs>
        <w:suppressAutoHyphens/>
        <w:spacing w:after="0" w:line="20" w:lineRule="atLeast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bookmarkEnd w:id="0"/>
    <w:p w14:paraId="58289926" w14:textId="79974805" w:rsidR="00597240" w:rsidRDefault="00597240" w:rsidP="00A80685">
      <w:pPr>
        <w:tabs>
          <w:tab w:val="left" w:pos="540"/>
        </w:tabs>
        <w:suppressAutoHyphens/>
        <w:spacing w:after="0" w:line="20" w:lineRule="atLeast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14:paraId="3BB2DE81" w14:textId="580EC9E9" w:rsidR="00E50559" w:rsidRDefault="00E50559" w:rsidP="00A80685">
      <w:pPr>
        <w:tabs>
          <w:tab w:val="left" w:pos="540"/>
        </w:tabs>
        <w:suppressAutoHyphens/>
        <w:spacing w:after="0" w:line="20" w:lineRule="atLeast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14:paraId="6FC01C1E" w14:textId="77777777" w:rsidR="00E50559" w:rsidRDefault="00E50559" w:rsidP="00E50559">
      <w:pPr>
        <w:spacing w:after="0" w:line="20" w:lineRule="atLeast"/>
        <w:contextualSpacing/>
        <w:jc w:val="right"/>
        <w:rPr>
          <w:rFonts w:ascii="Times New Roman" w:hAnsi="Times New Roman" w:cs="Times New Roman"/>
          <w:sz w:val="24"/>
          <w:szCs w:val="24"/>
        </w:rPr>
        <w:sectPr w:rsidR="00E50559" w:rsidSect="00BC0A9F">
          <w:pgSz w:w="16838" w:h="11906" w:orient="landscape"/>
          <w:pgMar w:top="1134" w:right="851" w:bottom="1134" w:left="1701" w:header="454" w:footer="567" w:gutter="0"/>
          <w:cols w:space="708"/>
          <w:docGrid w:linePitch="360"/>
        </w:sectPr>
      </w:pPr>
    </w:p>
    <w:p w14:paraId="541D6D1E" w14:textId="77777777" w:rsidR="00E50559" w:rsidRPr="0076404E" w:rsidRDefault="00E50559" w:rsidP="00E50559">
      <w:pPr>
        <w:spacing w:after="0" w:line="20" w:lineRule="atLeast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07EFF796" w14:textId="77777777" w:rsidR="00E50559" w:rsidRDefault="00E50559" w:rsidP="00E50559">
      <w:pPr>
        <w:spacing w:after="0" w:line="20" w:lineRule="atLeast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404E">
        <w:rPr>
          <w:rFonts w:ascii="Times New Roman" w:hAnsi="Times New Roman" w:cs="Times New Roman"/>
          <w:b/>
          <w:bCs/>
          <w:sz w:val="24"/>
          <w:szCs w:val="24"/>
        </w:rPr>
        <w:t>Перечень документов для оформления рекламации</w:t>
      </w:r>
    </w:p>
    <w:p w14:paraId="1BF9E73F" w14:textId="77777777" w:rsidR="00E50559" w:rsidRPr="0076404E" w:rsidRDefault="00E50559" w:rsidP="00E50559">
      <w:pPr>
        <w:spacing w:after="0" w:line="20" w:lineRule="atLeast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9386" w:type="dxa"/>
        <w:tblInd w:w="108" w:type="dxa"/>
        <w:tblLook w:val="04A0" w:firstRow="1" w:lastRow="0" w:firstColumn="1" w:lastColumn="0" w:noHBand="0" w:noVBand="1"/>
      </w:tblPr>
      <w:tblGrid>
        <w:gridCol w:w="3446"/>
        <w:gridCol w:w="5940"/>
      </w:tblGrid>
      <w:tr w:rsidR="00E50559" w:rsidRPr="00511203" w14:paraId="46A3EFAE" w14:textId="77777777" w:rsidTr="00E64421">
        <w:trPr>
          <w:trHeight w:val="450"/>
        </w:trPr>
        <w:tc>
          <w:tcPr>
            <w:tcW w:w="3446" w:type="dxa"/>
            <w:noWrap/>
            <w:hideMark/>
          </w:tcPr>
          <w:p w14:paraId="5D2926BD" w14:textId="77777777" w:rsidR="00E50559" w:rsidRPr="00511203" w:rsidRDefault="00E50559" w:rsidP="00E64421">
            <w:pPr>
              <w:spacing w:line="20" w:lineRule="atLeast"/>
              <w:ind w:left="720" w:right="569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Квалификация претензионного обращения:</w:t>
            </w:r>
          </w:p>
        </w:tc>
        <w:tc>
          <w:tcPr>
            <w:tcW w:w="5940" w:type="dxa"/>
            <w:noWrap/>
            <w:hideMark/>
          </w:tcPr>
          <w:p w14:paraId="0EC00C1C" w14:textId="77777777" w:rsidR="00E50559" w:rsidRDefault="00E50559" w:rsidP="00E64421">
            <w:pPr>
              <w:spacing w:line="20" w:lineRule="atLeast"/>
              <w:ind w:left="720" w:right="569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89D53C7" w14:textId="77777777" w:rsidR="00E50559" w:rsidRPr="00511203" w:rsidRDefault="00E50559" w:rsidP="00E64421">
            <w:pPr>
              <w:spacing w:line="20" w:lineRule="atLeast"/>
              <w:ind w:left="720" w:right="569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Пакет документов:</w:t>
            </w:r>
          </w:p>
        </w:tc>
      </w:tr>
      <w:tr w:rsidR="00E50559" w:rsidRPr="00511203" w14:paraId="7560F6D5" w14:textId="77777777" w:rsidTr="00E64421">
        <w:trPr>
          <w:trHeight w:val="1186"/>
        </w:trPr>
        <w:tc>
          <w:tcPr>
            <w:tcW w:w="3446" w:type="dxa"/>
            <w:hideMark/>
          </w:tcPr>
          <w:p w14:paraId="1A2EBFC1" w14:textId="77777777" w:rsidR="00E50559" w:rsidRPr="00511203" w:rsidRDefault="00E50559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1. Недопоставка/Пересортица.</w:t>
            </w:r>
          </w:p>
        </w:tc>
        <w:tc>
          <w:tcPr>
            <w:tcW w:w="5940" w:type="dxa"/>
            <w:hideMark/>
          </w:tcPr>
          <w:p w14:paraId="0E7F04EA" w14:textId="77777777" w:rsidR="00E50559" w:rsidRPr="00511203" w:rsidRDefault="00E50559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1. Акт-рекламация по количеству (оригинал) (Приложение № 2);</w:t>
            </w:r>
          </w:p>
          <w:p w14:paraId="39EC4885" w14:textId="77777777" w:rsidR="00E50559" w:rsidRPr="00511203" w:rsidRDefault="00E50559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2. Упаковочный лист (копия) (на грузе);</w:t>
            </w:r>
          </w:p>
          <w:p w14:paraId="38A6E30B" w14:textId="77777777" w:rsidR="00E50559" w:rsidRPr="00511203" w:rsidRDefault="00E50559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3. УПД (копия).</w:t>
            </w:r>
          </w:p>
        </w:tc>
      </w:tr>
      <w:tr w:rsidR="00E50559" w:rsidRPr="00511203" w14:paraId="2A1AC157" w14:textId="77777777" w:rsidTr="00E64421">
        <w:trPr>
          <w:trHeight w:val="1968"/>
        </w:trPr>
        <w:tc>
          <w:tcPr>
            <w:tcW w:w="3446" w:type="dxa"/>
            <w:hideMark/>
          </w:tcPr>
          <w:p w14:paraId="23EA416B" w14:textId="77777777" w:rsidR="00E50559" w:rsidRPr="00511203" w:rsidRDefault="00E50559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2. Брак в процессе транспортировки/нарушение целостности упаковки.</w:t>
            </w:r>
          </w:p>
        </w:tc>
        <w:tc>
          <w:tcPr>
            <w:tcW w:w="5940" w:type="dxa"/>
            <w:hideMark/>
          </w:tcPr>
          <w:p w14:paraId="6CDC590B" w14:textId="77777777" w:rsidR="00E50559" w:rsidRPr="00511203" w:rsidRDefault="00E50559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1. Акт-рекламация по качеству (оригинал) (Приложение №3);</w:t>
            </w:r>
          </w:p>
          <w:p w14:paraId="5C50FD85" w14:textId="77777777" w:rsidR="00E50559" w:rsidRPr="00511203" w:rsidRDefault="00E50559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 xml:space="preserve">2. Товарно-Транспортная накладная с отметкой о составлении Акта, свидетельствующего о передаче продукции Покупателю с нарушениями;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 xml:space="preserve">3. Фото повреждений упаковки.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4. УПД (копия).</w:t>
            </w:r>
          </w:p>
        </w:tc>
      </w:tr>
      <w:tr w:rsidR="00E50559" w:rsidRPr="00511203" w14:paraId="19A3CAD4" w14:textId="77777777" w:rsidTr="00E64421">
        <w:trPr>
          <w:trHeight w:val="2254"/>
        </w:trPr>
        <w:tc>
          <w:tcPr>
            <w:tcW w:w="3446" w:type="dxa"/>
            <w:hideMark/>
          </w:tcPr>
          <w:p w14:paraId="5F780144" w14:textId="77777777" w:rsidR="00E50559" w:rsidRPr="00511203" w:rsidRDefault="00E50559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3. Товар в нерабочем состоянии (внешние повреждения).</w:t>
            </w:r>
          </w:p>
        </w:tc>
        <w:tc>
          <w:tcPr>
            <w:tcW w:w="5940" w:type="dxa"/>
            <w:hideMark/>
          </w:tcPr>
          <w:p w14:paraId="19D585AA" w14:textId="77777777" w:rsidR="00E50559" w:rsidRDefault="00E50559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1. Акт-рекламация по качеству (оригинал) (Приложение № 3);</w:t>
            </w:r>
          </w:p>
          <w:p w14:paraId="2F759D2E" w14:textId="77777777" w:rsidR="00E50559" w:rsidRDefault="00E50559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 xml:space="preserve">2. Товарно-Транспортная накладная с отметкой о составлении Акта, свидетельствующего о передаче продукции Покупателю с нарушениями;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 xml:space="preserve">3. Фото повреждений упаковки;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4. УПД (копия);</w:t>
            </w:r>
          </w:p>
          <w:p w14:paraId="4E1BC00E" w14:textId="77777777" w:rsidR="00E50559" w:rsidRPr="00511203" w:rsidRDefault="00E50559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5. Паспорт изделия (копия).</w:t>
            </w:r>
          </w:p>
        </w:tc>
      </w:tr>
      <w:tr w:rsidR="00E50559" w:rsidRPr="00511203" w14:paraId="492A4C19" w14:textId="77777777" w:rsidTr="00E64421">
        <w:trPr>
          <w:trHeight w:val="1759"/>
        </w:trPr>
        <w:tc>
          <w:tcPr>
            <w:tcW w:w="3446" w:type="dxa"/>
            <w:hideMark/>
          </w:tcPr>
          <w:p w14:paraId="3BA8F684" w14:textId="77777777" w:rsidR="00E50559" w:rsidRPr="00511203" w:rsidRDefault="00E50559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4. Брак по гарантии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40" w:type="dxa"/>
            <w:hideMark/>
          </w:tcPr>
          <w:p w14:paraId="5C05F513" w14:textId="77777777" w:rsidR="00E50559" w:rsidRDefault="00E50559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 xml:space="preserve">1. Акт-рекламация по качеству (оригинал) (Приложение № 4);                                                            </w:t>
            </w:r>
          </w:p>
          <w:p w14:paraId="6B97D2E9" w14:textId="77777777" w:rsidR="00E50559" w:rsidRPr="00511203" w:rsidRDefault="00E50559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2. Товарно-Транспортная накладная с отметкой о составлении Акта, свидетельствующего о передаче продукции Покупателю с нарушениями;</w:t>
            </w:r>
          </w:p>
          <w:p w14:paraId="3A831BE5" w14:textId="77777777" w:rsidR="00E50559" w:rsidRPr="00511203" w:rsidRDefault="00E50559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3. Фото повреждений упаковки;</w:t>
            </w:r>
          </w:p>
          <w:p w14:paraId="52D205B8" w14:textId="77777777" w:rsidR="00E50559" w:rsidRPr="00511203" w:rsidRDefault="00E50559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4. УПД (копия);</w:t>
            </w:r>
          </w:p>
          <w:p w14:paraId="5E324267" w14:textId="77777777" w:rsidR="00E50559" w:rsidRPr="00511203" w:rsidRDefault="00E50559" w:rsidP="00E64421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5. Паспорт изделия (копия).</w:t>
            </w:r>
          </w:p>
        </w:tc>
      </w:tr>
    </w:tbl>
    <w:p w14:paraId="76B63D63" w14:textId="77777777" w:rsidR="00E50559" w:rsidRPr="0076404E" w:rsidRDefault="00E50559" w:rsidP="00E50559">
      <w:pPr>
        <w:spacing w:after="0" w:line="20" w:lineRule="atLeast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64E1AF" w14:textId="77777777" w:rsidR="00E50559" w:rsidRDefault="00E50559" w:rsidP="00A80685">
      <w:pPr>
        <w:tabs>
          <w:tab w:val="left" w:pos="540"/>
        </w:tabs>
        <w:suppressAutoHyphens/>
        <w:spacing w:after="0" w:line="20" w:lineRule="atLeast"/>
        <w:jc w:val="righ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sectPr w:rsidR="00E50559" w:rsidSect="00E50559">
      <w:pgSz w:w="11906" w:h="16838"/>
      <w:pgMar w:top="851" w:right="1134" w:bottom="1701" w:left="1134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DBC399" w14:textId="77777777" w:rsidR="0014235D" w:rsidRDefault="0014235D" w:rsidP="00945F66">
      <w:pPr>
        <w:spacing w:after="0" w:line="240" w:lineRule="auto"/>
      </w:pPr>
      <w:r>
        <w:separator/>
      </w:r>
    </w:p>
  </w:endnote>
  <w:endnote w:type="continuationSeparator" w:id="0">
    <w:p w14:paraId="0197A70E" w14:textId="77777777" w:rsidR="0014235D" w:rsidRDefault="0014235D" w:rsidP="00945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tserrat SemiBold">
    <w:altName w:val="Times New Roman"/>
    <w:panose1 w:val="02020603050405020304"/>
    <w:charset w:val="CC"/>
    <w:family w:val="auto"/>
    <w:pitch w:val="variable"/>
    <w:sig w:usb0="00000001" w:usb1="00000003" w:usb2="00000000" w:usb3="00000000" w:csb0="00000197" w:csb1="00000000"/>
    <w:embedRegular r:id="rId1" w:fontKey="{119645AB-8E7D-4DCD-B639-CA75E4A7352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FC1DE4C8-6B6F-40E6-8DCB-4CB5AF3660FE}"/>
    <w:embedBold r:id="rId3" w:fontKey="{0FB1E16E-FEE6-4A2A-8A2B-63BAE78D39F6}"/>
    <w:embedItalic r:id="rId4" w:fontKey="{9F5D30F7-E942-4BD3-B571-59CE010BFD15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5" w:fontKey="{C07F4C36-2AD2-47C0-9CCE-06CBB01E290E}"/>
  </w:font>
  <w:font w:name="Montserrat">
    <w:altName w:val="Times New Roman"/>
    <w:panose1 w:val="02020603050405020304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6" w:fontKey="{D6EBDA32-4702-4DBC-92E4-6AC4401B27B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7EA234" w14:textId="77777777" w:rsidR="0014235D" w:rsidRDefault="0014235D" w:rsidP="00945F66">
      <w:pPr>
        <w:spacing w:after="0" w:line="240" w:lineRule="auto"/>
      </w:pPr>
      <w:r>
        <w:separator/>
      </w:r>
    </w:p>
  </w:footnote>
  <w:footnote w:type="continuationSeparator" w:id="0">
    <w:p w14:paraId="3609FAF2" w14:textId="77777777" w:rsidR="0014235D" w:rsidRDefault="0014235D" w:rsidP="00945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44AA8"/>
    <w:multiLevelType w:val="hybridMultilevel"/>
    <w:tmpl w:val="57B4E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DD1DD9"/>
    <w:multiLevelType w:val="multilevel"/>
    <w:tmpl w:val="6B40FA80"/>
    <w:lvl w:ilvl="0">
      <w:start w:val="1"/>
      <w:numFmt w:val="decimal"/>
      <w:lvlText w:val="%1."/>
      <w:lvlJc w:val="left"/>
      <w:pPr>
        <w:ind w:left="360" w:hanging="360"/>
      </w:pPr>
      <w:rPr>
        <w:rFonts w:ascii="Montserrat SemiBold" w:hAnsi="Montserrat SemiBold" w:hint="default"/>
        <w:b w:val="0"/>
        <w:bCs w:val="0"/>
        <w:sz w:val="24"/>
        <w:szCs w:val="24"/>
      </w:rPr>
    </w:lvl>
    <w:lvl w:ilvl="1">
      <w:start w:val="1"/>
      <w:numFmt w:val="bullet"/>
      <w:pStyle w:val="a"/>
      <w:lvlText w:val=""/>
      <w:lvlJc w:val="left"/>
      <w:pPr>
        <w:ind w:left="1645" w:hanging="227"/>
      </w:pPr>
      <w:rPr>
        <w:rFonts w:ascii="Symbol" w:hAnsi="Symbol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208F53F3"/>
    <w:multiLevelType w:val="hybridMultilevel"/>
    <w:tmpl w:val="6882BEE4"/>
    <w:lvl w:ilvl="0" w:tplc="D79888E6">
      <w:start w:val="1"/>
      <w:numFmt w:val="decimal"/>
      <w:suff w:val="space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223A4446"/>
    <w:multiLevelType w:val="hybridMultilevel"/>
    <w:tmpl w:val="7988F716"/>
    <w:lvl w:ilvl="0" w:tplc="8B1E92C0">
      <w:start w:val="1"/>
      <w:numFmt w:val="russianLower"/>
      <w:suff w:val="space"/>
      <w:lvlText w:val="%1)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">
    <w:nsid w:val="232B515C"/>
    <w:multiLevelType w:val="hybridMultilevel"/>
    <w:tmpl w:val="4B464810"/>
    <w:lvl w:ilvl="0" w:tplc="0F522AFC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6A6356"/>
    <w:multiLevelType w:val="hybridMultilevel"/>
    <w:tmpl w:val="B6E2B58C"/>
    <w:lvl w:ilvl="0" w:tplc="E7265C7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0C7C6E"/>
    <w:multiLevelType w:val="multilevel"/>
    <w:tmpl w:val="4656D49E"/>
    <w:lvl w:ilvl="0">
      <w:start w:val="1"/>
      <w:numFmt w:val="decimal"/>
      <w:lvlText w:val="%1."/>
      <w:lvlJc w:val="left"/>
      <w:pPr>
        <w:ind w:left="3554" w:hanging="28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4" w:hanging="4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6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5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7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3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9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4" w:hanging="495"/>
      </w:pPr>
      <w:rPr>
        <w:rFonts w:hint="default"/>
        <w:lang w:val="ru-RU" w:eastAsia="en-US" w:bidi="ar-SA"/>
      </w:rPr>
    </w:lvl>
  </w:abstractNum>
  <w:abstractNum w:abstractNumId="7">
    <w:nsid w:val="2E1B014A"/>
    <w:multiLevelType w:val="hybridMultilevel"/>
    <w:tmpl w:val="AC942760"/>
    <w:lvl w:ilvl="0" w:tplc="1BD4177E">
      <w:start w:val="1"/>
      <w:numFmt w:val="russianLower"/>
      <w:suff w:val="space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8">
    <w:nsid w:val="37334B37"/>
    <w:multiLevelType w:val="hybridMultilevel"/>
    <w:tmpl w:val="AB5423C0"/>
    <w:lvl w:ilvl="0" w:tplc="26FC0F70">
      <w:start w:val="1"/>
      <w:numFmt w:val="russianLower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84C9508">
      <w:start w:val="1"/>
      <w:numFmt w:val="decimal"/>
      <w:suff w:val="space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B853C5"/>
    <w:multiLevelType w:val="multilevel"/>
    <w:tmpl w:val="95043302"/>
    <w:lvl w:ilvl="0">
      <w:start w:val="1"/>
      <w:numFmt w:val="decimal"/>
      <w:pStyle w:val="1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1D1085B"/>
    <w:multiLevelType w:val="hybridMultilevel"/>
    <w:tmpl w:val="13D2DE4A"/>
    <w:lvl w:ilvl="0" w:tplc="BDB8D33A">
      <w:start w:val="1"/>
      <w:numFmt w:val="russianLower"/>
      <w:suff w:val="space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63EB6A84"/>
    <w:multiLevelType w:val="multilevel"/>
    <w:tmpl w:val="0E52CCF6"/>
    <w:lvl w:ilvl="0">
      <w:start w:val="1"/>
      <w:numFmt w:val="decimal"/>
      <w:suff w:val="space"/>
      <w:lvlText w:val="%1."/>
      <w:lvlJc w:val="left"/>
      <w:pPr>
        <w:ind w:left="420" w:hanging="42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>
      <w:start w:val="1"/>
      <w:numFmt w:val="decimal"/>
      <w:pStyle w:val="2"/>
      <w:suff w:val="space"/>
      <w:lvlText w:val="%1.%2."/>
      <w:lvlJc w:val="left"/>
      <w:pPr>
        <w:ind w:left="1320" w:hanging="420"/>
      </w:pPr>
      <w:rPr>
        <w:rFonts w:ascii="Times New Roman" w:hAnsi="Times New Roman" w:cs="Times New Roman" w:hint="default"/>
        <w:b w:val="0"/>
        <w:bCs/>
        <w:sz w:val="24"/>
        <w:szCs w:val="24"/>
      </w:rPr>
    </w:lvl>
    <w:lvl w:ilvl="2">
      <w:start w:val="1"/>
      <w:numFmt w:val="decimal"/>
      <w:pStyle w:val="3"/>
      <w:suff w:val="space"/>
      <w:lvlText w:val="%1.%2.%3."/>
      <w:lvlJc w:val="left"/>
      <w:pPr>
        <w:ind w:left="50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65A11A07"/>
    <w:multiLevelType w:val="hybridMultilevel"/>
    <w:tmpl w:val="6AEECE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6C0B258C"/>
    <w:multiLevelType w:val="hybridMultilevel"/>
    <w:tmpl w:val="0846D3EE"/>
    <w:lvl w:ilvl="0" w:tplc="8222DB00">
      <w:start w:val="1"/>
      <w:numFmt w:val="russianLower"/>
      <w:suff w:val="space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>
    <w:nsid w:val="6C5957D3"/>
    <w:multiLevelType w:val="multilevel"/>
    <w:tmpl w:val="13D2DA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5">
    <w:nsid w:val="71DB1BD6"/>
    <w:multiLevelType w:val="hybridMultilevel"/>
    <w:tmpl w:val="F27408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2D73DF"/>
    <w:multiLevelType w:val="hybridMultilevel"/>
    <w:tmpl w:val="C0A4FAA0"/>
    <w:lvl w:ilvl="0" w:tplc="BCEACBD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"/>
  </w:num>
  <w:num w:numId="4">
    <w:abstractNumId w:val="2"/>
  </w:num>
  <w:num w:numId="5">
    <w:abstractNumId w:val="4"/>
  </w:num>
  <w:num w:numId="6">
    <w:abstractNumId w:val="16"/>
  </w:num>
  <w:num w:numId="7">
    <w:abstractNumId w:val="3"/>
  </w:num>
  <w:num w:numId="8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7"/>
  </w:num>
  <w:num w:numId="11">
    <w:abstractNumId w:val="10"/>
  </w:num>
  <w:num w:numId="12">
    <w:abstractNumId w:val="11"/>
  </w:num>
  <w:num w:numId="13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6"/>
  </w:num>
  <w:num w:numId="22">
    <w:abstractNumId w:val="11"/>
    <w:lvlOverride w:ilvl="0">
      <w:startOverride w:val="1"/>
    </w:lvlOverride>
  </w:num>
  <w:num w:numId="23">
    <w:abstractNumId w:val="14"/>
  </w:num>
  <w:num w:numId="24">
    <w:abstractNumId w:val="11"/>
  </w:num>
  <w:num w:numId="25">
    <w:abstractNumId w:val="12"/>
  </w:num>
  <w:num w:numId="26">
    <w:abstractNumId w:val="5"/>
  </w:num>
  <w:num w:numId="27">
    <w:abstractNumId w:val="11"/>
  </w:num>
  <w:num w:numId="28">
    <w:abstractNumId w:val="11"/>
  </w:num>
  <w:num w:numId="29">
    <w:abstractNumId w:val="11"/>
  </w:num>
  <w:num w:numId="30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B8E"/>
    <w:rsid w:val="000103AC"/>
    <w:rsid w:val="00011C6D"/>
    <w:rsid w:val="00022303"/>
    <w:rsid w:val="00023B7D"/>
    <w:rsid w:val="00026D2E"/>
    <w:rsid w:val="00030018"/>
    <w:rsid w:val="00031E67"/>
    <w:rsid w:val="00053ED6"/>
    <w:rsid w:val="00061338"/>
    <w:rsid w:val="00071CC8"/>
    <w:rsid w:val="00081761"/>
    <w:rsid w:val="00087D49"/>
    <w:rsid w:val="000A6321"/>
    <w:rsid w:val="000C06C8"/>
    <w:rsid w:val="000C49BD"/>
    <w:rsid w:val="000D11E2"/>
    <w:rsid w:val="000D3707"/>
    <w:rsid w:val="000D55CB"/>
    <w:rsid w:val="000E6BE7"/>
    <w:rsid w:val="000F3509"/>
    <w:rsid w:val="000F3F77"/>
    <w:rsid w:val="001065C7"/>
    <w:rsid w:val="0010662E"/>
    <w:rsid w:val="0010726F"/>
    <w:rsid w:val="00107F7E"/>
    <w:rsid w:val="00111E6E"/>
    <w:rsid w:val="00120BAB"/>
    <w:rsid w:val="00124EE9"/>
    <w:rsid w:val="00130D27"/>
    <w:rsid w:val="0014121F"/>
    <w:rsid w:val="0014235D"/>
    <w:rsid w:val="00144CE0"/>
    <w:rsid w:val="0015219B"/>
    <w:rsid w:val="00152A9E"/>
    <w:rsid w:val="00157054"/>
    <w:rsid w:val="001642AC"/>
    <w:rsid w:val="00167C3A"/>
    <w:rsid w:val="00175A15"/>
    <w:rsid w:val="00177244"/>
    <w:rsid w:val="00190913"/>
    <w:rsid w:val="00191342"/>
    <w:rsid w:val="001A0121"/>
    <w:rsid w:val="001A25FA"/>
    <w:rsid w:val="001B00CF"/>
    <w:rsid w:val="001B16F1"/>
    <w:rsid w:val="001B3544"/>
    <w:rsid w:val="001C1E38"/>
    <w:rsid w:val="001C2D5E"/>
    <w:rsid w:val="001C641C"/>
    <w:rsid w:val="001C7059"/>
    <w:rsid w:val="001D048C"/>
    <w:rsid w:val="001D1D28"/>
    <w:rsid w:val="001E2A59"/>
    <w:rsid w:val="001E3D52"/>
    <w:rsid w:val="001F1955"/>
    <w:rsid w:val="001F2913"/>
    <w:rsid w:val="001F2C74"/>
    <w:rsid w:val="001F65E5"/>
    <w:rsid w:val="00220A11"/>
    <w:rsid w:val="00241035"/>
    <w:rsid w:val="0024406F"/>
    <w:rsid w:val="00252A5B"/>
    <w:rsid w:val="0025384E"/>
    <w:rsid w:val="002565C8"/>
    <w:rsid w:val="00256BD6"/>
    <w:rsid w:val="00263495"/>
    <w:rsid w:val="00276B97"/>
    <w:rsid w:val="00287A85"/>
    <w:rsid w:val="0029310A"/>
    <w:rsid w:val="002A371B"/>
    <w:rsid w:val="002B2D7E"/>
    <w:rsid w:val="002B6206"/>
    <w:rsid w:val="002D6182"/>
    <w:rsid w:val="002E2C37"/>
    <w:rsid w:val="002E7346"/>
    <w:rsid w:val="002F3C4A"/>
    <w:rsid w:val="00301510"/>
    <w:rsid w:val="0030337B"/>
    <w:rsid w:val="00303EFA"/>
    <w:rsid w:val="0031759D"/>
    <w:rsid w:val="00330F24"/>
    <w:rsid w:val="0035093B"/>
    <w:rsid w:val="00361A16"/>
    <w:rsid w:val="00362D63"/>
    <w:rsid w:val="00365632"/>
    <w:rsid w:val="00373FBC"/>
    <w:rsid w:val="003B00C7"/>
    <w:rsid w:val="003C2D41"/>
    <w:rsid w:val="003C6614"/>
    <w:rsid w:val="003C7C9A"/>
    <w:rsid w:val="003D2D19"/>
    <w:rsid w:val="003E1B14"/>
    <w:rsid w:val="003F25E1"/>
    <w:rsid w:val="003F3485"/>
    <w:rsid w:val="00404680"/>
    <w:rsid w:val="004124AE"/>
    <w:rsid w:val="00415440"/>
    <w:rsid w:val="00416677"/>
    <w:rsid w:val="00416FB0"/>
    <w:rsid w:val="0042000C"/>
    <w:rsid w:val="0042040A"/>
    <w:rsid w:val="00422F61"/>
    <w:rsid w:val="0043402E"/>
    <w:rsid w:val="00435AC9"/>
    <w:rsid w:val="00435BA3"/>
    <w:rsid w:val="00436662"/>
    <w:rsid w:val="00436994"/>
    <w:rsid w:val="00453379"/>
    <w:rsid w:val="00470248"/>
    <w:rsid w:val="004704E0"/>
    <w:rsid w:val="0047204A"/>
    <w:rsid w:val="004752E6"/>
    <w:rsid w:val="004857AE"/>
    <w:rsid w:val="004A7B84"/>
    <w:rsid w:val="004B3217"/>
    <w:rsid w:val="004B3F4C"/>
    <w:rsid w:val="004C4B8E"/>
    <w:rsid w:val="004D20CA"/>
    <w:rsid w:val="004E10B3"/>
    <w:rsid w:val="004F4AB7"/>
    <w:rsid w:val="00501709"/>
    <w:rsid w:val="00507C27"/>
    <w:rsid w:val="005100A9"/>
    <w:rsid w:val="00511203"/>
    <w:rsid w:val="00564BDF"/>
    <w:rsid w:val="00574582"/>
    <w:rsid w:val="00576E89"/>
    <w:rsid w:val="00597240"/>
    <w:rsid w:val="0059768A"/>
    <w:rsid w:val="005A22B7"/>
    <w:rsid w:val="005A4AFD"/>
    <w:rsid w:val="005B0360"/>
    <w:rsid w:val="005C112C"/>
    <w:rsid w:val="005C124E"/>
    <w:rsid w:val="005D6175"/>
    <w:rsid w:val="005D7DFC"/>
    <w:rsid w:val="005E1353"/>
    <w:rsid w:val="006303D0"/>
    <w:rsid w:val="00634C50"/>
    <w:rsid w:val="00636822"/>
    <w:rsid w:val="00640EFB"/>
    <w:rsid w:val="00644770"/>
    <w:rsid w:val="00651E27"/>
    <w:rsid w:val="00653967"/>
    <w:rsid w:val="00655536"/>
    <w:rsid w:val="00660375"/>
    <w:rsid w:val="0066713F"/>
    <w:rsid w:val="006705E1"/>
    <w:rsid w:val="0068085A"/>
    <w:rsid w:val="006828AD"/>
    <w:rsid w:val="006840F7"/>
    <w:rsid w:val="00694545"/>
    <w:rsid w:val="00696393"/>
    <w:rsid w:val="006A6AF3"/>
    <w:rsid w:val="006A752C"/>
    <w:rsid w:val="006B60F8"/>
    <w:rsid w:val="006B7BEA"/>
    <w:rsid w:val="006C6F14"/>
    <w:rsid w:val="006D4DAE"/>
    <w:rsid w:val="006E013F"/>
    <w:rsid w:val="006E2E4F"/>
    <w:rsid w:val="006F0386"/>
    <w:rsid w:val="006F3ABF"/>
    <w:rsid w:val="006F49C5"/>
    <w:rsid w:val="007038F5"/>
    <w:rsid w:val="00705745"/>
    <w:rsid w:val="00726B42"/>
    <w:rsid w:val="007323E9"/>
    <w:rsid w:val="00734185"/>
    <w:rsid w:val="007413F1"/>
    <w:rsid w:val="00741F28"/>
    <w:rsid w:val="00744A1B"/>
    <w:rsid w:val="007509C6"/>
    <w:rsid w:val="00754051"/>
    <w:rsid w:val="0075755C"/>
    <w:rsid w:val="007601B2"/>
    <w:rsid w:val="0076404E"/>
    <w:rsid w:val="00773AFB"/>
    <w:rsid w:val="00782493"/>
    <w:rsid w:val="00796BAC"/>
    <w:rsid w:val="007A3A5C"/>
    <w:rsid w:val="007D2722"/>
    <w:rsid w:val="007E10E1"/>
    <w:rsid w:val="007E18BD"/>
    <w:rsid w:val="007E3BB7"/>
    <w:rsid w:val="007E627E"/>
    <w:rsid w:val="007F24F7"/>
    <w:rsid w:val="008011D4"/>
    <w:rsid w:val="00803E12"/>
    <w:rsid w:val="00805B69"/>
    <w:rsid w:val="00812CFB"/>
    <w:rsid w:val="00814647"/>
    <w:rsid w:val="00821A25"/>
    <w:rsid w:val="0083063D"/>
    <w:rsid w:val="00830892"/>
    <w:rsid w:val="00835443"/>
    <w:rsid w:val="00847867"/>
    <w:rsid w:val="00851111"/>
    <w:rsid w:val="008539E8"/>
    <w:rsid w:val="0087351D"/>
    <w:rsid w:val="00873B3D"/>
    <w:rsid w:val="00891322"/>
    <w:rsid w:val="00893D83"/>
    <w:rsid w:val="008978D7"/>
    <w:rsid w:val="008A4861"/>
    <w:rsid w:val="008A69AC"/>
    <w:rsid w:val="008B5CF4"/>
    <w:rsid w:val="008B6825"/>
    <w:rsid w:val="008C27C1"/>
    <w:rsid w:val="008C7517"/>
    <w:rsid w:val="008D09D5"/>
    <w:rsid w:val="008E24D0"/>
    <w:rsid w:val="008E688B"/>
    <w:rsid w:val="0091269E"/>
    <w:rsid w:val="00913068"/>
    <w:rsid w:val="00922CDC"/>
    <w:rsid w:val="00924971"/>
    <w:rsid w:val="00926D2F"/>
    <w:rsid w:val="009338D1"/>
    <w:rsid w:val="00935967"/>
    <w:rsid w:val="00936C53"/>
    <w:rsid w:val="00945F66"/>
    <w:rsid w:val="0095488F"/>
    <w:rsid w:val="00955D38"/>
    <w:rsid w:val="00963D25"/>
    <w:rsid w:val="00964675"/>
    <w:rsid w:val="00973ED0"/>
    <w:rsid w:val="00995F70"/>
    <w:rsid w:val="009A63F7"/>
    <w:rsid w:val="009B1BCE"/>
    <w:rsid w:val="009B708D"/>
    <w:rsid w:val="009D7AB1"/>
    <w:rsid w:val="009E55DA"/>
    <w:rsid w:val="009F3560"/>
    <w:rsid w:val="009F5FDD"/>
    <w:rsid w:val="00A13690"/>
    <w:rsid w:val="00A211E1"/>
    <w:rsid w:val="00A2229B"/>
    <w:rsid w:val="00A23417"/>
    <w:rsid w:val="00A24922"/>
    <w:rsid w:val="00A30A9B"/>
    <w:rsid w:val="00A36685"/>
    <w:rsid w:val="00A41F8E"/>
    <w:rsid w:val="00A4258B"/>
    <w:rsid w:val="00A521BE"/>
    <w:rsid w:val="00A62A84"/>
    <w:rsid w:val="00A645E5"/>
    <w:rsid w:val="00A6731F"/>
    <w:rsid w:val="00A70A3D"/>
    <w:rsid w:val="00A80685"/>
    <w:rsid w:val="00A90C24"/>
    <w:rsid w:val="00AA4BE5"/>
    <w:rsid w:val="00AA4E0E"/>
    <w:rsid w:val="00AA5E65"/>
    <w:rsid w:val="00AB4562"/>
    <w:rsid w:val="00AB53C1"/>
    <w:rsid w:val="00AC1C5B"/>
    <w:rsid w:val="00AC42DD"/>
    <w:rsid w:val="00AC464B"/>
    <w:rsid w:val="00AE5D87"/>
    <w:rsid w:val="00AF3755"/>
    <w:rsid w:val="00B022CF"/>
    <w:rsid w:val="00B107DD"/>
    <w:rsid w:val="00B1292C"/>
    <w:rsid w:val="00B20146"/>
    <w:rsid w:val="00B21ACE"/>
    <w:rsid w:val="00B25635"/>
    <w:rsid w:val="00B3206D"/>
    <w:rsid w:val="00B33CEF"/>
    <w:rsid w:val="00B34D54"/>
    <w:rsid w:val="00B36B20"/>
    <w:rsid w:val="00B432CE"/>
    <w:rsid w:val="00B43385"/>
    <w:rsid w:val="00B4760B"/>
    <w:rsid w:val="00B60D08"/>
    <w:rsid w:val="00B87C21"/>
    <w:rsid w:val="00B90FEB"/>
    <w:rsid w:val="00BA5FB3"/>
    <w:rsid w:val="00BB5A2A"/>
    <w:rsid w:val="00BB72D2"/>
    <w:rsid w:val="00BC0116"/>
    <w:rsid w:val="00BC0A9F"/>
    <w:rsid w:val="00BC3F89"/>
    <w:rsid w:val="00BD3E90"/>
    <w:rsid w:val="00BD448C"/>
    <w:rsid w:val="00BE1F57"/>
    <w:rsid w:val="00C144F9"/>
    <w:rsid w:val="00C149E3"/>
    <w:rsid w:val="00C2062E"/>
    <w:rsid w:val="00C2382B"/>
    <w:rsid w:val="00C41F96"/>
    <w:rsid w:val="00C42D67"/>
    <w:rsid w:val="00C442B8"/>
    <w:rsid w:val="00C62442"/>
    <w:rsid w:val="00C675AF"/>
    <w:rsid w:val="00C824DD"/>
    <w:rsid w:val="00C92C5A"/>
    <w:rsid w:val="00CA5C44"/>
    <w:rsid w:val="00CA6147"/>
    <w:rsid w:val="00CA78BF"/>
    <w:rsid w:val="00D07538"/>
    <w:rsid w:val="00D14997"/>
    <w:rsid w:val="00D169B5"/>
    <w:rsid w:val="00D24735"/>
    <w:rsid w:val="00D24918"/>
    <w:rsid w:val="00D25D69"/>
    <w:rsid w:val="00D3730D"/>
    <w:rsid w:val="00D40565"/>
    <w:rsid w:val="00D47218"/>
    <w:rsid w:val="00D53556"/>
    <w:rsid w:val="00D55C44"/>
    <w:rsid w:val="00D56583"/>
    <w:rsid w:val="00D6731B"/>
    <w:rsid w:val="00D768EF"/>
    <w:rsid w:val="00D775C0"/>
    <w:rsid w:val="00D90FB2"/>
    <w:rsid w:val="00DD13D3"/>
    <w:rsid w:val="00DD779B"/>
    <w:rsid w:val="00DF29E0"/>
    <w:rsid w:val="00E02FC2"/>
    <w:rsid w:val="00E06BC3"/>
    <w:rsid w:val="00E139A3"/>
    <w:rsid w:val="00E160B2"/>
    <w:rsid w:val="00E20B17"/>
    <w:rsid w:val="00E2288F"/>
    <w:rsid w:val="00E22E3C"/>
    <w:rsid w:val="00E23577"/>
    <w:rsid w:val="00E2485E"/>
    <w:rsid w:val="00E2659A"/>
    <w:rsid w:val="00E27C28"/>
    <w:rsid w:val="00E40D6C"/>
    <w:rsid w:val="00E50559"/>
    <w:rsid w:val="00E76696"/>
    <w:rsid w:val="00E8439B"/>
    <w:rsid w:val="00E91ADF"/>
    <w:rsid w:val="00E97AE8"/>
    <w:rsid w:val="00EA3CEF"/>
    <w:rsid w:val="00EB1092"/>
    <w:rsid w:val="00EB1C67"/>
    <w:rsid w:val="00EB4F58"/>
    <w:rsid w:val="00EB7094"/>
    <w:rsid w:val="00EC1F7D"/>
    <w:rsid w:val="00EC3E88"/>
    <w:rsid w:val="00EC407A"/>
    <w:rsid w:val="00EF7B27"/>
    <w:rsid w:val="00F1108E"/>
    <w:rsid w:val="00F2238E"/>
    <w:rsid w:val="00F250B9"/>
    <w:rsid w:val="00F31D70"/>
    <w:rsid w:val="00F34467"/>
    <w:rsid w:val="00F36366"/>
    <w:rsid w:val="00F46008"/>
    <w:rsid w:val="00F4665E"/>
    <w:rsid w:val="00F47764"/>
    <w:rsid w:val="00F848F1"/>
    <w:rsid w:val="00F9341A"/>
    <w:rsid w:val="00FA52F2"/>
    <w:rsid w:val="00FA5441"/>
    <w:rsid w:val="00FD105B"/>
    <w:rsid w:val="00FD589B"/>
    <w:rsid w:val="00FE08DD"/>
    <w:rsid w:val="00FE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1A72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1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rsid w:val="006F49C5"/>
  </w:style>
  <w:style w:type="paragraph" w:styleId="10">
    <w:name w:val="heading 1"/>
    <w:basedOn w:val="a0"/>
    <w:link w:val="11"/>
    <w:uiPriority w:val="1"/>
    <w:qFormat/>
    <w:rsid w:val="008B5CF4"/>
    <w:pPr>
      <w:widowControl w:val="0"/>
      <w:autoSpaceDE w:val="0"/>
      <w:autoSpaceDN w:val="0"/>
      <w:spacing w:after="0" w:line="319" w:lineRule="exact"/>
      <w:ind w:left="101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C4B8E"/>
    <w:pPr>
      <w:ind w:left="720"/>
      <w:contextualSpacing/>
    </w:pPr>
  </w:style>
  <w:style w:type="table" w:styleId="a5">
    <w:name w:val="Table Grid"/>
    <w:basedOn w:val="a2"/>
    <w:uiPriority w:val="39"/>
    <w:rsid w:val="004C4B8E"/>
    <w:pPr>
      <w:spacing w:after="0" w:line="240" w:lineRule="auto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uiPriority w:val="99"/>
    <w:unhideWhenUsed/>
    <w:rsid w:val="0094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945F66"/>
  </w:style>
  <w:style w:type="paragraph" w:styleId="a8">
    <w:name w:val="footer"/>
    <w:basedOn w:val="a0"/>
    <w:link w:val="a9"/>
    <w:uiPriority w:val="99"/>
    <w:unhideWhenUsed/>
    <w:rsid w:val="0094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945F66"/>
  </w:style>
  <w:style w:type="paragraph" w:styleId="aa">
    <w:name w:val="Balloon Text"/>
    <w:basedOn w:val="a0"/>
    <w:link w:val="ab"/>
    <w:uiPriority w:val="99"/>
    <w:semiHidden/>
    <w:unhideWhenUsed/>
    <w:rsid w:val="00E27C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E27C28"/>
    <w:rPr>
      <w:rFonts w:ascii="Segoe UI" w:hAnsi="Segoe UI" w:cs="Segoe UI"/>
      <w:sz w:val="18"/>
      <w:szCs w:val="18"/>
    </w:rPr>
  </w:style>
  <w:style w:type="character" w:styleId="ac">
    <w:name w:val="Hyperlink"/>
    <w:basedOn w:val="a1"/>
    <w:uiPriority w:val="99"/>
    <w:unhideWhenUsed/>
    <w:rsid w:val="00241035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241035"/>
    <w:rPr>
      <w:color w:val="605E5C"/>
      <w:shd w:val="clear" w:color="auto" w:fill="E1DFDD"/>
    </w:rPr>
  </w:style>
  <w:style w:type="paragraph" w:customStyle="1" w:styleId="TextBody">
    <w:name w:val="Text Body"/>
    <w:basedOn w:val="a0"/>
    <w:link w:val="TextBody0"/>
    <w:rsid w:val="00241035"/>
    <w:pPr>
      <w:suppressAutoHyphens/>
      <w:spacing w:after="0" w:line="288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character" w:customStyle="1" w:styleId="apple-converted-space">
    <w:name w:val="apple-converted-space"/>
    <w:rsid w:val="007413F1"/>
  </w:style>
  <w:style w:type="paragraph" w:styleId="ad">
    <w:name w:val="No Spacing"/>
    <w:uiPriority w:val="1"/>
    <w:qFormat/>
    <w:rsid w:val="007413F1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customStyle="1" w:styleId="13">
    <w:name w:val="Заг_1"/>
    <w:basedOn w:val="a0"/>
    <w:link w:val="14"/>
    <w:qFormat/>
    <w:rsid w:val="00734185"/>
    <w:pPr>
      <w:spacing w:after="0" w:line="700" w:lineRule="exact"/>
    </w:pPr>
    <w:rPr>
      <w:rFonts w:ascii="Montserrat SemiBold" w:hAnsi="Montserrat SemiBold"/>
      <w:noProof/>
      <w:sz w:val="60"/>
      <w:szCs w:val="60"/>
    </w:rPr>
  </w:style>
  <w:style w:type="paragraph" w:customStyle="1" w:styleId="15">
    <w:name w:val="Текст_1"/>
    <w:basedOn w:val="a0"/>
    <w:link w:val="16"/>
    <w:qFormat/>
    <w:rsid w:val="00734185"/>
    <w:rPr>
      <w:rFonts w:ascii="Montserrat" w:hAnsi="Montserrat"/>
      <w:sz w:val="20"/>
    </w:rPr>
  </w:style>
  <w:style w:type="character" w:customStyle="1" w:styleId="14">
    <w:name w:val="Заг_1 Знак"/>
    <w:basedOn w:val="a1"/>
    <w:link w:val="13"/>
    <w:rsid w:val="00734185"/>
    <w:rPr>
      <w:rFonts w:ascii="Montserrat SemiBold" w:hAnsi="Montserrat SemiBold"/>
      <w:noProof/>
      <w:sz w:val="60"/>
      <w:szCs w:val="60"/>
    </w:rPr>
  </w:style>
  <w:style w:type="paragraph" w:customStyle="1" w:styleId="1">
    <w:name w:val="ПодЗаг_1"/>
    <w:basedOn w:val="a0"/>
    <w:link w:val="17"/>
    <w:qFormat/>
    <w:rsid w:val="00734185"/>
    <w:pPr>
      <w:numPr>
        <w:numId w:val="1"/>
      </w:numPr>
      <w:suppressAutoHyphens/>
      <w:spacing w:after="0" w:line="240" w:lineRule="auto"/>
      <w:ind w:firstLine="567"/>
      <w:contextualSpacing/>
    </w:pPr>
    <w:rPr>
      <w:rFonts w:ascii="Montserrat SemiBold" w:hAnsi="Montserrat SemiBold"/>
      <w:bCs/>
      <w:sz w:val="24"/>
      <w:szCs w:val="28"/>
    </w:rPr>
  </w:style>
  <w:style w:type="character" w:customStyle="1" w:styleId="16">
    <w:name w:val="Текст_1 Знак"/>
    <w:basedOn w:val="a1"/>
    <w:link w:val="15"/>
    <w:rsid w:val="00734185"/>
    <w:rPr>
      <w:rFonts w:ascii="Montserrat" w:hAnsi="Montserrat"/>
      <w:sz w:val="20"/>
    </w:rPr>
  </w:style>
  <w:style w:type="paragraph" w:customStyle="1" w:styleId="3">
    <w:name w:val="Текст_3"/>
    <w:basedOn w:val="TextBody"/>
    <w:link w:val="30"/>
    <w:qFormat/>
    <w:rsid w:val="00734185"/>
    <w:pPr>
      <w:numPr>
        <w:ilvl w:val="2"/>
        <w:numId w:val="12"/>
      </w:numPr>
      <w:tabs>
        <w:tab w:val="left" w:pos="540"/>
      </w:tabs>
      <w:spacing w:line="276" w:lineRule="auto"/>
    </w:pPr>
    <w:rPr>
      <w:rFonts w:ascii="Montserrat" w:hAnsi="Montserrat"/>
      <w:color w:val="auto"/>
      <w:sz w:val="20"/>
    </w:rPr>
  </w:style>
  <w:style w:type="character" w:customStyle="1" w:styleId="17">
    <w:name w:val="ПодЗаг_1 Знак"/>
    <w:basedOn w:val="a1"/>
    <w:link w:val="1"/>
    <w:rsid w:val="00734185"/>
    <w:rPr>
      <w:rFonts w:ascii="Montserrat SemiBold" w:hAnsi="Montserrat SemiBold"/>
      <w:bCs/>
      <w:sz w:val="24"/>
      <w:szCs w:val="28"/>
    </w:rPr>
  </w:style>
  <w:style w:type="paragraph" w:customStyle="1" w:styleId="2">
    <w:name w:val="Текст_2"/>
    <w:basedOn w:val="TextBody"/>
    <w:link w:val="20"/>
    <w:qFormat/>
    <w:rsid w:val="00734185"/>
    <w:pPr>
      <w:numPr>
        <w:ilvl w:val="1"/>
        <w:numId w:val="12"/>
      </w:numPr>
      <w:tabs>
        <w:tab w:val="left" w:pos="540"/>
      </w:tabs>
      <w:spacing w:line="276" w:lineRule="auto"/>
    </w:pPr>
    <w:rPr>
      <w:rFonts w:ascii="Montserrat" w:hAnsi="Montserrat"/>
      <w:bCs/>
      <w:color w:val="auto"/>
      <w:sz w:val="20"/>
    </w:rPr>
  </w:style>
  <w:style w:type="character" w:customStyle="1" w:styleId="TextBody0">
    <w:name w:val="Text Body Знак"/>
    <w:basedOn w:val="a1"/>
    <w:link w:val="TextBody"/>
    <w:rsid w:val="00734185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character" w:customStyle="1" w:styleId="30">
    <w:name w:val="Текст_3 Знак"/>
    <w:basedOn w:val="TextBody0"/>
    <w:link w:val="3"/>
    <w:rsid w:val="00734185"/>
    <w:rPr>
      <w:rFonts w:ascii="Montserrat" w:eastAsia="Times New Roman" w:hAnsi="Montserrat" w:cs="Times New Roman"/>
      <w:color w:val="00000A"/>
      <w:sz w:val="20"/>
      <w:szCs w:val="20"/>
      <w:lang w:eastAsia="ru-RU"/>
    </w:rPr>
  </w:style>
  <w:style w:type="paragraph" w:customStyle="1" w:styleId="a">
    <w:name w:val="Текст_Точ"/>
    <w:basedOn w:val="2"/>
    <w:link w:val="ae"/>
    <w:qFormat/>
    <w:rsid w:val="00734185"/>
    <w:pPr>
      <w:numPr>
        <w:numId w:val="3"/>
      </w:numPr>
    </w:pPr>
  </w:style>
  <w:style w:type="character" w:customStyle="1" w:styleId="20">
    <w:name w:val="Текст_2 Знак"/>
    <w:basedOn w:val="TextBody0"/>
    <w:link w:val="2"/>
    <w:rsid w:val="00734185"/>
    <w:rPr>
      <w:rFonts w:ascii="Montserrat" w:eastAsia="Times New Roman" w:hAnsi="Montserrat" w:cs="Times New Roman"/>
      <w:bCs/>
      <w:color w:val="00000A"/>
      <w:sz w:val="20"/>
      <w:szCs w:val="20"/>
      <w:lang w:eastAsia="ru-RU"/>
    </w:rPr>
  </w:style>
  <w:style w:type="character" w:customStyle="1" w:styleId="ae">
    <w:name w:val="Текст_Точ Знак"/>
    <w:basedOn w:val="20"/>
    <w:link w:val="a"/>
    <w:rsid w:val="00734185"/>
    <w:rPr>
      <w:rFonts w:ascii="Montserrat" w:eastAsia="Times New Roman" w:hAnsi="Montserrat" w:cs="Times New Roman"/>
      <w:bCs/>
      <w:color w:val="00000A"/>
      <w:sz w:val="20"/>
      <w:szCs w:val="20"/>
      <w:lang w:eastAsia="ru-RU"/>
    </w:rPr>
  </w:style>
  <w:style w:type="table" w:customStyle="1" w:styleId="18">
    <w:name w:val="Сетка таблицы1"/>
    <w:basedOn w:val="a2"/>
    <w:next w:val="a5"/>
    <w:uiPriority w:val="39"/>
    <w:rsid w:val="00511203"/>
    <w:pPr>
      <w:spacing w:after="0" w:line="240" w:lineRule="auto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Typewriter"/>
    <w:uiPriority w:val="99"/>
    <w:semiHidden/>
    <w:unhideWhenUsed/>
    <w:rsid w:val="00157054"/>
    <w:rPr>
      <w:rFonts w:ascii="Courier New" w:eastAsia="Calibri" w:hAnsi="Courier New" w:cs="Courier New" w:hint="default"/>
      <w:sz w:val="20"/>
      <w:szCs w:val="20"/>
    </w:rPr>
  </w:style>
  <w:style w:type="character" w:customStyle="1" w:styleId="11">
    <w:name w:val="Заголовок 1 Знак"/>
    <w:basedOn w:val="a1"/>
    <w:link w:val="10"/>
    <w:uiPriority w:val="1"/>
    <w:rsid w:val="008B5CF4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1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rsid w:val="006F49C5"/>
  </w:style>
  <w:style w:type="paragraph" w:styleId="10">
    <w:name w:val="heading 1"/>
    <w:basedOn w:val="a0"/>
    <w:link w:val="11"/>
    <w:uiPriority w:val="1"/>
    <w:qFormat/>
    <w:rsid w:val="008B5CF4"/>
    <w:pPr>
      <w:widowControl w:val="0"/>
      <w:autoSpaceDE w:val="0"/>
      <w:autoSpaceDN w:val="0"/>
      <w:spacing w:after="0" w:line="319" w:lineRule="exact"/>
      <w:ind w:left="101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C4B8E"/>
    <w:pPr>
      <w:ind w:left="720"/>
      <w:contextualSpacing/>
    </w:pPr>
  </w:style>
  <w:style w:type="table" w:styleId="a5">
    <w:name w:val="Table Grid"/>
    <w:basedOn w:val="a2"/>
    <w:uiPriority w:val="39"/>
    <w:rsid w:val="004C4B8E"/>
    <w:pPr>
      <w:spacing w:after="0" w:line="240" w:lineRule="auto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uiPriority w:val="99"/>
    <w:unhideWhenUsed/>
    <w:rsid w:val="0094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945F66"/>
  </w:style>
  <w:style w:type="paragraph" w:styleId="a8">
    <w:name w:val="footer"/>
    <w:basedOn w:val="a0"/>
    <w:link w:val="a9"/>
    <w:uiPriority w:val="99"/>
    <w:unhideWhenUsed/>
    <w:rsid w:val="0094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945F66"/>
  </w:style>
  <w:style w:type="paragraph" w:styleId="aa">
    <w:name w:val="Balloon Text"/>
    <w:basedOn w:val="a0"/>
    <w:link w:val="ab"/>
    <w:uiPriority w:val="99"/>
    <w:semiHidden/>
    <w:unhideWhenUsed/>
    <w:rsid w:val="00E27C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E27C28"/>
    <w:rPr>
      <w:rFonts w:ascii="Segoe UI" w:hAnsi="Segoe UI" w:cs="Segoe UI"/>
      <w:sz w:val="18"/>
      <w:szCs w:val="18"/>
    </w:rPr>
  </w:style>
  <w:style w:type="character" w:styleId="ac">
    <w:name w:val="Hyperlink"/>
    <w:basedOn w:val="a1"/>
    <w:uiPriority w:val="99"/>
    <w:unhideWhenUsed/>
    <w:rsid w:val="00241035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241035"/>
    <w:rPr>
      <w:color w:val="605E5C"/>
      <w:shd w:val="clear" w:color="auto" w:fill="E1DFDD"/>
    </w:rPr>
  </w:style>
  <w:style w:type="paragraph" w:customStyle="1" w:styleId="TextBody">
    <w:name w:val="Text Body"/>
    <w:basedOn w:val="a0"/>
    <w:link w:val="TextBody0"/>
    <w:rsid w:val="00241035"/>
    <w:pPr>
      <w:suppressAutoHyphens/>
      <w:spacing w:after="0" w:line="288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character" w:customStyle="1" w:styleId="apple-converted-space">
    <w:name w:val="apple-converted-space"/>
    <w:rsid w:val="007413F1"/>
  </w:style>
  <w:style w:type="paragraph" w:styleId="ad">
    <w:name w:val="No Spacing"/>
    <w:uiPriority w:val="1"/>
    <w:qFormat/>
    <w:rsid w:val="007413F1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customStyle="1" w:styleId="13">
    <w:name w:val="Заг_1"/>
    <w:basedOn w:val="a0"/>
    <w:link w:val="14"/>
    <w:qFormat/>
    <w:rsid w:val="00734185"/>
    <w:pPr>
      <w:spacing w:after="0" w:line="700" w:lineRule="exact"/>
    </w:pPr>
    <w:rPr>
      <w:rFonts w:ascii="Montserrat SemiBold" w:hAnsi="Montserrat SemiBold"/>
      <w:noProof/>
      <w:sz w:val="60"/>
      <w:szCs w:val="60"/>
    </w:rPr>
  </w:style>
  <w:style w:type="paragraph" w:customStyle="1" w:styleId="15">
    <w:name w:val="Текст_1"/>
    <w:basedOn w:val="a0"/>
    <w:link w:val="16"/>
    <w:qFormat/>
    <w:rsid w:val="00734185"/>
    <w:rPr>
      <w:rFonts w:ascii="Montserrat" w:hAnsi="Montserrat"/>
      <w:sz w:val="20"/>
    </w:rPr>
  </w:style>
  <w:style w:type="character" w:customStyle="1" w:styleId="14">
    <w:name w:val="Заг_1 Знак"/>
    <w:basedOn w:val="a1"/>
    <w:link w:val="13"/>
    <w:rsid w:val="00734185"/>
    <w:rPr>
      <w:rFonts w:ascii="Montserrat SemiBold" w:hAnsi="Montserrat SemiBold"/>
      <w:noProof/>
      <w:sz w:val="60"/>
      <w:szCs w:val="60"/>
    </w:rPr>
  </w:style>
  <w:style w:type="paragraph" w:customStyle="1" w:styleId="1">
    <w:name w:val="ПодЗаг_1"/>
    <w:basedOn w:val="a0"/>
    <w:link w:val="17"/>
    <w:qFormat/>
    <w:rsid w:val="00734185"/>
    <w:pPr>
      <w:numPr>
        <w:numId w:val="1"/>
      </w:numPr>
      <w:suppressAutoHyphens/>
      <w:spacing w:after="0" w:line="240" w:lineRule="auto"/>
      <w:ind w:firstLine="567"/>
      <w:contextualSpacing/>
    </w:pPr>
    <w:rPr>
      <w:rFonts w:ascii="Montserrat SemiBold" w:hAnsi="Montserrat SemiBold"/>
      <w:bCs/>
      <w:sz w:val="24"/>
      <w:szCs w:val="28"/>
    </w:rPr>
  </w:style>
  <w:style w:type="character" w:customStyle="1" w:styleId="16">
    <w:name w:val="Текст_1 Знак"/>
    <w:basedOn w:val="a1"/>
    <w:link w:val="15"/>
    <w:rsid w:val="00734185"/>
    <w:rPr>
      <w:rFonts w:ascii="Montserrat" w:hAnsi="Montserrat"/>
      <w:sz w:val="20"/>
    </w:rPr>
  </w:style>
  <w:style w:type="paragraph" w:customStyle="1" w:styleId="3">
    <w:name w:val="Текст_3"/>
    <w:basedOn w:val="TextBody"/>
    <w:link w:val="30"/>
    <w:qFormat/>
    <w:rsid w:val="00734185"/>
    <w:pPr>
      <w:numPr>
        <w:ilvl w:val="2"/>
        <w:numId w:val="12"/>
      </w:numPr>
      <w:tabs>
        <w:tab w:val="left" w:pos="540"/>
      </w:tabs>
      <w:spacing w:line="276" w:lineRule="auto"/>
    </w:pPr>
    <w:rPr>
      <w:rFonts w:ascii="Montserrat" w:hAnsi="Montserrat"/>
      <w:color w:val="auto"/>
      <w:sz w:val="20"/>
    </w:rPr>
  </w:style>
  <w:style w:type="character" w:customStyle="1" w:styleId="17">
    <w:name w:val="ПодЗаг_1 Знак"/>
    <w:basedOn w:val="a1"/>
    <w:link w:val="1"/>
    <w:rsid w:val="00734185"/>
    <w:rPr>
      <w:rFonts w:ascii="Montserrat SemiBold" w:hAnsi="Montserrat SemiBold"/>
      <w:bCs/>
      <w:sz w:val="24"/>
      <w:szCs w:val="28"/>
    </w:rPr>
  </w:style>
  <w:style w:type="paragraph" w:customStyle="1" w:styleId="2">
    <w:name w:val="Текст_2"/>
    <w:basedOn w:val="TextBody"/>
    <w:link w:val="20"/>
    <w:qFormat/>
    <w:rsid w:val="00734185"/>
    <w:pPr>
      <w:numPr>
        <w:ilvl w:val="1"/>
        <w:numId w:val="12"/>
      </w:numPr>
      <w:tabs>
        <w:tab w:val="left" w:pos="540"/>
      </w:tabs>
      <w:spacing w:line="276" w:lineRule="auto"/>
    </w:pPr>
    <w:rPr>
      <w:rFonts w:ascii="Montserrat" w:hAnsi="Montserrat"/>
      <w:bCs/>
      <w:color w:val="auto"/>
      <w:sz w:val="20"/>
    </w:rPr>
  </w:style>
  <w:style w:type="character" w:customStyle="1" w:styleId="TextBody0">
    <w:name w:val="Text Body Знак"/>
    <w:basedOn w:val="a1"/>
    <w:link w:val="TextBody"/>
    <w:rsid w:val="00734185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character" w:customStyle="1" w:styleId="30">
    <w:name w:val="Текст_3 Знак"/>
    <w:basedOn w:val="TextBody0"/>
    <w:link w:val="3"/>
    <w:rsid w:val="00734185"/>
    <w:rPr>
      <w:rFonts w:ascii="Montserrat" w:eastAsia="Times New Roman" w:hAnsi="Montserrat" w:cs="Times New Roman"/>
      <w:color w:val="00000A"/>
      <w:sz w:val="20"/>
      <w:szCs w:val="20"/>
      <w:lang w:eastAsia="ru-RU"/>
    </w:rPr>
  </w:style>
  <w:style w:type="paragraph" w:customStyle="1" w:styleId="a">
    <w:name w:val="Текст_Точ"/>
    <w:basedOn w:val="2"/>
    <w:link w:val="ae"/>
    <w:qFormat/>
    <w:rsid w:val="00734185"/>
    <w:pPr>
      <w:numPr>
        <w:numId w:val="3"/>
      </w:numPr>
    </w:pPr>
  </w:style>
  <w:style w:type="character" w:customStyle="1" w:styleId="20">
    <w:name w:val="Текст_2 Знак"/>
    <w:basedOn w:val="TextBody0"/>
    <w:link w:val="2"/>
    <w:rsid w:val="00734185"/>
    <w:rPr>
      <w:rFonts w:ascii="Montserrat" w:eastAsia="Times New Roman" w:hAnsi="Montserrat" w:cs="Times New Roman"/>
      <w:bCs/>
      <w:color w:val="00000A"/>
      <w:sz w:val="20"/>
      <w:szCs w:val="20"/>
      <w:lang w:eastAsia="ru-RU"/>
    </w:rPr>
  </w:style>
  <w:style w:type="character" w:customStyle="1" w:styleId="ae">
    <w:name w:val="Текст_Точ Знак"/>
    <w:basedOn w:val="20"/>
    <w:link w:val="a"/>
    <w:rsid w:val="00734185"/>
    <w:rPr>
      <w:rFonts w:ascii="Montserrat" w:eastAsia="Times New Roman" w:hAnsi="Montserrat" w:cs="Times New Roman"/>
      <w:bCs/>
      <w:color w:val="00000A"/>
      <w:sz w:val="20"/>
      <w:szCs w:val="20"/>
      <w:lang w:eastAsia="ru-RU"/>
    </w:rPr>
  </w:style>
  <w:style w:type="table" w:customStyle="1" w:styleId="18">
    <w:name w:val="Сетка таблицы1"/>
    <w:basedOn w:val="a2"/>
    <w:next w:val="a5"/>
    <w:uiPriority w:val="39"/>
    <w:rsid w:val="00511203"/>
    <w:pPr>
      <w:spacing w:after="0" w:line="240" w:lineRule="auto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Typewriter"/>
    <w:uiPriority w:val="99"/>
    <w:semiHidden/>
    <w:unhideWhenUsed/>
    <w:rsid w:val="00157054"/>
    <w:rPr>
      <w:rFonts w:ascii="Courier New" w:eastAsia="Calibri" w:hAnsi="Courier New" w:cs="Courier New" w:hint="default"/>
      <w:sz w:val="20"/>
      <w:szCs w:val="20"/>
    </w:rPr>
  </w:style>
  <w:style w:type="character" w:customStyle="1" w:styleId="11">
    <w:name w:val="Заголовок 1 Знак"/>
    <w:basedOn w:val="a1"/>
    <w:link w:val="10"/>
    <w:uiPriority w:val="1"/>
    <w:rsid w:val="008B5CF4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1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56879-901D-41F7-902D-297964272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FA16BE34</Template>
  <TotalTime>7</TotalTime>
  <Pages>3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Слободчиков Дмитрий Александрович</dc:creator>
  <cp:lastModifiedBy>Воронкова Юлия</cp:lastModifiedBy>
  <cp:revision>6</cp:revision>
  <cp:lastPrinted>2020-08-12T08:47:00Z</cp:lastPrinted>
  <dcterms:created xsi:type="dcterms:W3CDTF">2021-07-25T19:43:00Z</dcterms:created>
  <dcterms:modified xsi:type="dcterms:W3CDTF">2022-01-17T13:56:00Z</dcterms:modified>
</cp:coreProperties>
</file>